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D1"/>
  <w:body>
    <w:p w14:paraId="6D2F86DA" w14:textId="383C447E" w:rsidR="003161E7" w:rsidRPr="00F300C2" w:rsidRDefault="00F300C2" w:rsidP="00706D60">
      <w:pPr>
        <w:rPr>
          <w:rFonts w:ascii="Montserrat" w:hAnsi="Montserrat"/>
          <w:noProof/>
        </w:rPr>
      </w:pPr>
      <w:permStart w:id="2054972145" w:edGrp="everyone"/>
      <w:r w:rsidRPr="00F300C2">
        <w:rPr>
          <w:rFonts w:ascii="Montserrat" w:hAnsi="Montserrat"/>
          <w:noProof/>
          <w:lang w:bidi="en-GB"/>
        </w:rPr>
        <w:drawing>
          <wp:anchor distT="0" distB="0" distL="114300" distR="114300" simplePos="0" relativeHeight="251654141" behindDoc="1" locked="0" layoutInCell="1" allowOverlap="1" wp14:anchorId="624B36EB" wp14:editId="4D8D97D8">
            <wp:simplePos x="0" y="0"/>
            <wp:positionH relativeFrom="page">
              <wp:align>right</wp:align>
            </wp:positionH>
            <wp:positionV relativeFrom="paragraph">
              <wp:posOffset>-1956893</wp:posOffset>
            </wp:positionV>
            <wp:extent cx="7777480" cy="5186045"/>
            <wp:effectExtent l="0" t="0" r="0" b="0"/>
            <wp:wrapNone/>
            <wp:docPr id="2" name="Picture 2" descr="Art coloring supplies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rt coloring supplies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artisticPlasticWrap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7480" cy="5186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867" w:rsidRPr="00F300C2">
        <w:rPr>
          <w:rFonts w:ascii="Montserrat" w:hAnsi="Montserrat"/>
          <w:noProof/>
          <w:lang w:bidi="en-GB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1F43D687" wp14:editId="792903BD">
                <wp:simplePos x="0" y="0"/>
                <wp:positionH relativeFrom="page">
                  <wp:posOffset>438150</wp:posOffset>
                </wp:positionH>
                <wp:positionV relativeFrom="paragraph">
                  <wp:posOffset>-447675</wp:posOffset>
                </wp:positionV>
                <wp:extent cx="6659880" cy="9755505"/>
                <wp:effectExtent l="0" t="0" r="26670" b="17145"/>
                <wp:wrapNone/>
                <wp:docPr id="5" name="Rectangle 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880" cy="97555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DA97AC" w14:textId="068BF5C2" w:rsidR="00DD73BB" w:rsidRDefault="00DD73BB" w:rsidP="00DD73BB">
                            <w:pPr>
                              <w:jc w:val="center"/>
                            </w:pPr>
                            <w:permStart w:id="721029838" w:edGrp="everyone"/>
                          </w:p>
                          <w:p w14:paraId="338069A3" w14:textId="77777777" w:rsidR="00235F71" w:rsidRDefault="00235F71" w:rsidP="00DD73BB">
                            <w:pPr>
                              <w:jc w:val="center"/>
                            </w:pPr>
                          </w:p>
                          <w:p w14:paraId="20E16B0E" w14:textId="77777777" w:rsidR="00F300C2" w:rsidRDefault="00F300C2" w:rsidP="00DD73BB">
                            <w:pPr>
                              <w:jc w:val="center"/>
                            </w:pPr>
                          </w:p>
                          <w:permEnd w:id="721029838"/>
                          <w:p w14:paraId="369AE465" w14:textId="77777777" w:rsidR="00F300C2" w:rsidRPr="00DD73BB" w:rsidRDefault="00F300C2" w:rsidP="00DD73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43D687" id="Rectangle 5" o:spid="_x0000_s1026" alt="&quot;&quot;" style="position:absolute;margin-left:34.5pt;margin-top:-35.25pt;width:524.4pt;height:768.15pt;z-index:-25163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" filled="f" strokecolor="#2f5496 [2404]" strokeweight="1pt">
                <v:textbox>
                  <w:txbxContent>
                    <w:p w14:paraId="75DA97AC" w14:textId="068BF5C2" w:rsidR="00DD73BB" w:rsidRDefault="00DD73BB" w:rsidP="00DD73BB">
                      <w:pPr>
                        <w:jc w:val="center"/>
                      </w:pPr>
                      <w:permStart w:id="721029838" w:edGrp="everyone"/>
                    </w:p>
                    <w:p w14:paraId="338069A3" w14:textId="77777777" w:rsidR="00235F71" w:rsidRDefault="00235F71" w:rsidP="00DD73BB">
                      <w:pPr>
                        <w:jc w:val="center"/>
                      </w:pPr>
                    </w:p>
                    <w:p w14:paraId="20E16B0E" w14:textId="77777777" w:rsidR="00F300C2" w:rsidRDefault="00F300C2" w:rsidP="00DD73BB">
                      <w:pPr>
                        <w:jc w:val="center"/>
                      </w:pPr>
                    </w:p>
                    <w:permEnd w:id="721029838"/>
                    <w:p w14:paraId="369AE465" w14:textId="77777777" w:rsidR="00F300C2" w:rsidRPr="00DD73BB" w:rsidRDefault="00F300C2" w:rsidP="00DD73BB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permEnd w:id="2054972145"/>
    </w:p>
    <w:p w14:paraId="535540BF" w14:textId="632E8A97" w:rsidR="002B5D98" w:rsidRPr="00F300C2" w:rsidRDefault="00F300C2" w:rsidP="00F300C2">
      <w:pPr>
        <w:jc w:val="center"/>
        <w:rPr>
          <w:rFonts w:ascii="Montserrat" w:hAnsi="Montserrat"/>
          <w:noProof/>
          <w:sz w:val="28"/>
          <w:szCs w:val="28"/>
        </w:rPr>
      </w:pPr>
      <w:r w:rsidRPr="00F300C2">
        <w:rPr>
          <w:rFonts w:ascii="Montserrat" w:hAnsi="Montserrat"/>
          <w:noProof/>
          <w:sz w:val="28"/>
          <w:szCs w:val="28"/>
        </w:rPr>
        <w:t>UNIT:</w:t>
      </w:r>
    </w:p>
    <w:p w14:paraId="08A1BA6E" w14:textId="7103A16C" w:rsidR="002B5D98" w:rsidRPr="00F300C2" w:rsidRDefault="002B5D98" w:rsidP="002B5D98">
      <w:pPr>
        <w:rPr>
          <w:rFonts w:ascii="Montserrat" w:hAnsi="Montserrat"/>
          <w:noProof/>
        </w:rPr>
      </w:pPr>
    </w:p>
    <w:p w14:paraId="5C3052F4" w14:textId="0C10D432" w:rsidR="002B5D98" w:rsidRPr="00F300C2" w:rsidRDefault="00F300C2" w:rsidP="00F300C2">
      <w:pPr>
        <w:pStyle w:val="Title"/>
        <w:rPr>
          <w:rFonts w:ascii="Montserrat" w:hAnsi="Montserrat"/>
          <w:b/>
          <w:bCs/>
          <w:noProof/>
          <w:lang w:val="en-GB"/>
        </w:rPr>
      </w:pPr>
      <w:r w:rsidRPr="00F300C2">
        <w:rPr>
          <w:rFonts w:ascii="Montserrat" w:hAnsi="Montserrat"/>
          <w:b/>
          <w:bCs/>
          <w:noProof/>
          <w:lang w:val="en-GB"/>
        </w:rPr>
        <w:t>Living in the wider world</w:t>
      </w:r>
    </w:p>
    <w:p w14:paraId="264401DE" w14:textId="77777777" w:rsidR="00F300C2" w:rsidRPr="00F300C2" w:rsidRDefault="00F300C2" w:rsidP="00F300C2">
      <w:pPr>
        <w:rPr>
          <w:rFonts w:ascii="Montserrat" w:hAnsi="Montserrat"/>
          <w:noProof/>
        </w:rPr>
      </w:pPr>
    </w:p>
    <w:p w14:paraId="1A0866CF" w14:textId="2D1B917A" w:rsidR="00F300C2" w:rsidRDefault="00F300C2" w:rsidP="00F300C2">
      <w:pPr>
        <w:pStyle w:val="Subtitle"/>
        <w:rPr>
          <w:rFonts w:ascii="Montserrat" w:hAnsi="Montserrat"/>
          <w:b/>
          <w:bCs/>
          <w:noProof/>
          <w:sz w:val="28"/>
          <w:szCs w:val="28"/>
          <w:lang w:val="en-GB"/>
        </w:rPr>
      </w:pPr>
      <w:r w:rsidRPr="00F300C2">
        <w:rPr>
          <w:rFonts w:ascii="Montserrat" w:hAnsi="Montserrat"/>
          <w:b/>
          <w:bCs/>
          <w:noProof/>
          <w:sz w:val="28"/>
          <w:szCs w:val="28"/>
          <w:lang w:val="en-GB"/>
        </w:rPr>
        <w:t>Climate change and sustainability</w:t>
      </w:r>
    </w:p>
    <w:p w14:paraId="66913CDB" w14:textId="77777777" w:rsidR="00235F71" w:rsidRDefault="00235F71" w:rsidP="00235F71"/>
    <w:p w14:paraId="4C5FDC90" w14:textId="77777777" w:rsidR="00235F71" w:rsidRDefault="00235F71" w:rsidP="00235F71"/>
    <w:p w14:paraId="7683BA36" w14:textId="77777777" w:rsidR="00235F71" w:rsidRDefault="00235F71" w:rsidP="00235F71"/>
    <w:p w14:paraId="2754EB28" w14:textId="77777777" w:rsidR="00235F71" w:rsidRDefault="00235F71" w:rsidP="00235F71"/>
    <w:p w14:paraId="24E16CAD" w14:textId="77777777" w:rsidR="00235F71" w:rsidRDefault="00235F71" w:rsidP="00235F71"/>
    <w:p w14:paraId="2EB9F2DA" w14:textId="77777777" w:rsidR="00235F71" w:rsidRDefault="00235F71" w:rsidP="00235F71"/>
    <w:p w14:paraId="4209FD6D" w14:textId="77777777" w:rsidR="00235F71" w:rsidRDefault="00235F71" w:rsidP="00235F71"/>
    <w:p w14:paraId="43C8AF96" w14:textId="6BA85176" w:rsidR="00235F71" w:rsidRDefault="00235F71" w:rsidP="00235F71">
      <w:r>
        <w:rPr>
          <w:noProof/>
          <w14:ligatures w14:val="none"/>
        </w:rPr>
        <w:drawing>
          <wp:anchor distT="0" distB="0" distL="114300" distR="114300" simplePos="0" relativeHeight="251684864" behindDoc="0" locked="0" layoutInCell="1" allowOverlap="1" wp14:anchorId="6ED096C7" wp14:editId="12DB3966">
            <wp:simplePos x="0" y="0"/>
            <wp:positionH relativeFrom="margin">
              <wp:align>center</wp:align>
            </wp:positionH>
            <wp:positionV relativeFrom="paragraph">
              <wp:posOffset>10352</wp:posOffset>
            </wp:positionV>
            <wp:extent cx="3547789" cy="2360428"/>
            <wp:effectExtent l="95250" t="95250" r="90805" b="97155"/>
            <wp:wrapNone/>
            <wp:docPr id="15" name="Picture 15" descr="Child drawing the ear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Child drawing the earth"/>
                    <pic:cNvPicPr/>
                  </pic:nvPicPr>
                  <pic:blipFill>
                    <a:blip r:embed="rId12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7789" cy="2360428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</w:p>
    <w:p w14:paraId="29B267F7" w14:textId="77777777" w:rsidR="00235F71" w:rsidRDefault="00235F71" w:rsidP="00235F71"/>
    <w:p w14:paraId="2B99C3D7" w14:textId="77777777" w:rsidR="00235F71" w:rsidRDefault="00235F71" w:rsidP="00235F71"/>
    <w:p w14:paraId="63E215F8" w14:textId="77777777" w:rsidR="00235F71" w:rsidRDefault="00235F71" w:rsidP="00235F71"/>
    <w:p w14:paraId="6E8E3FEB" w14:textId="77777777" w:rsidR="00235F71" w:rsidRDefault="00235F71" w:rsidP="00235F71"/>
    <w:p w14:paraId="750961E8" w14:textId="755FCF7D" w:rsidR="00235F71" w:rsidRDefault="00235F71" w:rsidP="00235F71"/>
    <w:p w14:paraId="42FBDED3" w14:textId="784434BE" w:rsidR="00235F71" w:rsidRDefault="00235F71" w:rsidP="00235F71"/>
    <w:p w14:paraId="41AD2EB6" w14:textId="77777777" w:rsidR="00235F71" w:rsidRDefault="00235F71" w:rsidP="00235F71"/>
    <w:p w14:paraId="2BB844E4" w14:textId="77777777" w:rsidR="00235F71" w:rsidRDefault="00235F71" w:rsidP="00235F71"/>
    <w:p w14:paraId="0FC868E4" w14:textId="77777777" w:rsidR="00235F71" w:rsidRDefault="00235F71" w:rsidP="00235F71"/>
    <w:p w14:paraId="6290A05C" w14:textId="77777777" w:rsidR="00235F71" w:rsidRPr="00235F71" w:rsidRDefault="00235F71" w:rsidP="00235F71"/>
    <w:p w14:paraId="44EB3647" w14:textId="100CA5AD" w:rsidR="002B5D98" w:rsidRPr="00F300C2" w:rsidRDefault="002B5D98" w:rsidP="002B5D98">
      <w:pPr>
        <w:rPr>
          <w:rFonts w:ascii="Montserrat" w:hAnsi="Montserrat"/>
          <w:noProof/>
        </w:rPr>
      </w:pPr>
    </w:p>
    <w:p w14:paraId="0E8E2141" w14:textId="2CD4A070" w:rsidR="002B5D98" w:rsidRPr="00F300C2" w:rsidRDefault="002B5D98" w:rsidP="002B5D98">
      <w:pPr>
        <w:rPr>
          <w:rFonts w:ascii="Montserrat" w:hAnsi="Montserrat"/>
          <w:noProof/>
        </w:rPr>
      </w:pPr>
    </w:p>
    <w:p w14:paraId="7D9E7DD2" w14:textId="685F6444" w:rsidR="002B5D98" w:rsidRPr="00F300C2" w:rsidRDefault="002B5D98" w:rsidP="002B5D98">
      <w:pPr>
        <w:rPr>
          <w:rFonts w:ascii="Montserrat" w:hAnsi="Montserrat"/>
          <w:noProof/>
        </w:rPr>
      </w:pPr>
    </w:p>
    <w:p w14:paraId="444DDEDE" w14:textId="566EED65" w:rsidR="002B5D98" w:rsidRPr="00F300C2" w:rsidRDefault="002B5D98" w:rsidP="002B5D98">
      <w:pPr>
        <w:rPr>
          <w:rFonts w:ascii="Montserrat" w:hAnsi="Montserrat"/>
          <w:noProof/>
        </w:rPr>
      </w:pPr>
    </w:p>
    <w:p w14:paraId="7A6BD4F8" w14:textId="7FB58363" w:rsidR="002B5D98" w:rsidRPr="00F300C2" w:rsidRDefault="002B5D98" w:rsidP="002B5D98">
      <w:pPr>
        <w:rPr>
          <w:rFonts w:ascii="Montserrat" w:hAnsi="Montserrat"/>
          <w:noProof/>
        </w:rPr>
      </w:pPr>
    </w:p>
    <w:tbl>
      <w:tblPr>
        <w:tblStyle w:val="TableGrid"/>
        <w:tblpPr w:leftFromText="180" w:rightFromText="180" w:vertAnchor="text" w:horzAnchor="margin" w:tblpXSpec="center" w:tblpY="-58"/>
        <w:tblW w:w="10170" w:type="dxa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10170"/>
      </w:tblGrid>
      <w:tr w:rsidR="00235F71" w:rsidRPr="00235F71" w14:paraId="166DE25B" w14:textId="77777777" w:rsidTr="00235F71">
        <w:tc>
          <w:tcPr>
            <w:tcW w:w="10170" w:type="dxa"/>
            <w:tcBorders>
              <w:top w:val="nil"/>
              <w:left w:val="nil"/>
              <w:bottom w:val="thinThickSmallGap" w:sz="24" w:space="0" w:color="auto"/>
              <w:right w:val="nil"/>
            </w:tcBorders>
          </w:tcPr>
          <w:p w14:paraId="347DD26E" w14:textId="77777777" w:rsidR="00235F71" w:rsidRDefault="00235F71" w:rsidP="00235F71">
            <w:pPr>
              <w:rPr>
                <w:rFonts w:ascii="Montserrat" w:hAnsi="Montserrat"/>
                <w:b/>
                <w:bCs/>
                <w:color w:val="000000" w:themeColor="text1"/>
                <w:sz w:val="28"/>
                <w:szCs w:val="28"/>
              </w:rPr>
            </w:pPr>
            <w:r w:rsidRPr="00235F71">
              <w:rPr>
                <w:rFonts w:ascii="Montserrat" w:hAnsi="Montserrat"/>
                <w:b/>
                <w:bCs/>
                <w:color w:val="000000" w:themeColor="text1"/>
                <w:sz w:val="28"/>
                <w:szCs w:val="28"/>
              </w:rPr>
              <w:t xml:space="preserve">Name: </w:t>
            </w:r>
          </w:p>
          <w:p w14:paraId="59FE9383" w14:textId="77777777" w:rsidR="00235F71" w:rsidRPr="00235F71" w:rsidRDefault="00235F71" w:rsidP="00235F71">
            <w:pPr>
              <w:rPr>
                <w:rFonts w:ascii="Montserrat" w:hAnsi="Montserrat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235F71" w:rsidRPr="00235F71" w14:paraId="6496478B" w14:textId="77777777" w:rsidTr="00235F71">
        <w:tc>
          <w:tcPr>
            <w:tcW w:w="10170" w:type="dxa"/>
            <w:tcBorders>
              <w:top w:val="thinThickSmallGap" w:sz="24" w:space="0" w:color="auto"/>
              <w:left w:val="nil"/>
              <w:bottom w:val="thinThickSmallGap" w:sz="24" w:space="0" w:color="auto"/>
              <w:right w:val="nil"/>
            </w:tcBorders>
          </w:tcPr>
          <w:p w14:paraId="109187C4" w14:textId="77777777" w:rsidR="00235F71" w:rsidRDefault="00235F71" w:rsidP="00235F71">
            <w:pPr>
              <w:rPr>
                <w:rFonts w:ascii="Montserrat" w:hAnsi="Montserrat"/>
                <w:b/>
                <w:bCs/>
                <w:color w:val="000000" w:themeColor="text1"/>
                <w:sz w:val="28"/>
                <w:szCs w:val="28"/>
              </w:rPr>
            </w:pPr>
            <w:r w:rsidRPr="00235F71">
              <w:rPr>
                <w:rFonts w:ascii="Montserrat" w:hAnsi="Montserrat"/>
                <w:b/>
                <w:bCs/>
                <w:color w:val="000000" w:themeColor="text1"/>
                <w:sz w:val="28"/>
                <w:szCs w:val="28"/>
              </w:rPr>
              <w:t xml:space="preserve">School: </w:t>
            </w:r>
          </w:p>
          <w:p w14:paraId="3A12215A" w14:textId="77777777" w:rsidR="00235F71" w:rsidRPr="00235F71" w:rsidRDefault="00235F71" w:rsidP="00235F71">
            <w:pPr>
              <w:rPr>
                <w:rFonts w:ascii="Montserrat" w:hAnsi="Montserrat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  <w:tr w:rsidR="00235F71" w:rsidRPr="00235F71" w14:paraId="7498C4E8" w14:textId="77777777" w:rsidTr="00235F71">
        <w:tc>
          <w:tcPr>
            <w:tcW w:w="10170" w:type="dxa"/>
            <w:tcBorders>
              <w:top w:val="thinThickSmallGap" w:sz="24" w:space="0" w:color="auto"/>
              <w:left w:val="nil"/>
              <w:bottom w:val="thinThickSmallGap" w:sz="24" w:space="0" w:color="auto"/>
              <w:right w:val="nil"/>
            </w:tcBorders>
          </w:tcPr>
          <w:p w14:paraId="74439521" w14:textId="77777777" w:rsidR="00235F71" w:rsidRDefault="00235F71" w:rsidP="00235F71">
            <w:pPr>
              <w:rPr>
                <w:rFonts w:ascii="Montserrat" w:hAnsi="Montserrat"/>
                <w:b/>
                <w:bCs/>
                <w:color w:val="000000" w:themeColor="text1"/>
                <w:sz w:val="28"/>
                <w:szCs w:val="28"/>
              </w:rPr>
            </w:pPr>
            <w:r w:rsidRPr="00235F71">
              <w:rPr>
                <w:rFonts w:ascii="Montserrat" w:hAnsi="Montserrat"/>
                <w:b/>
                <w:bCs/>
                <w:color w:val="000000" w:themeColor="text1"/>
                <w:sz w:val="28"/>
                <w:szCs w:val="28"/>
              </w:rPr>
              <w:t>Term:</w:t>
            </w:r>
          </w:p>
          <w:p w14:paraId="5FBD19EF" w14:textId="77777777" w:rsidR="00235F71" w:rsidRPr="00235F71" w:rsidRDefault="00235F71" w:rsidP="00235F71">
            <w:pPr>
              <w:rPr>
                <w:rFonts w:ascii="Montserrat" w:hAnsi="Montserrat"/>
                <w:b/>
                <w:bCs/>
                <w:color w:val="000000" w:themeColor="text1"/>
                <w:sz w:val="28"/>
                <w:szCs w:val="28"/>
              </w:rPr>
            </w:pPr>
          </w:p>
        </w:tc>
      </w:tr>
    </w:tbl>
    <w:p w14:paraId="15D624A2" w14:textId="1937756F" w:rsidR="002B5D98" w:rsidRPr="00F300C2" w:rsidRDefault="002B5D98" w:rsidP="002B5D98">
      <w:pPr>
        <w:rPr>
          <w:rFonts w:ascii="Montserrat" w:hAnsi="Montserrat"/>
          <w:noProof/>
        </w:rPr>
      </w:pPr>
    </w:p>
    <w:p w14:paraId="53481C1D" w14:textId="1D679651" w:rsidR="002B5D98" w:rsidRPr="00F300C2" w:rsidRDefault="002B5D98" w:rsidP="002B5D98">
      <w:pPr>
        <w:rPr>
          <w:rFonts w:ascii="Montserrat" w:hAnsi="Montserrat"/>
          <w:noProof/>
        </w:rPr>
      </w:pPr>
    </w:p>
    <w:p w14:paraId="106B6665" w14:textId="627E9E2A" w:rsidR="002B5D98" w:rsidRPr="00F300C2" w:rsidRDefault="00235F71" w:rsidP="002B5D98">
      <w:pPr>
        <w:rPr>
          <w:rFonts w:ascii="Montserrat" w:hAnsi="Montserrat"/>
          <w:noProof/>
        </w:rPr>
      </w:pPr>
      <w:r>
        <w:rPr>
          <w:noProof/>
          <w14:ligatures w14:val="none"/>
        </w:rPr>
        <w:drawing>
          <wp:anchor distT="0" distB="0" distL="114300" distR="114300" simplePos="0" relativeHeight="251683840" behindDoc="1" locked="0" layoutInCell="1" allowOverlap="1" wp14:anchorId="563157DA" wp14:editId="58E8145C">
            <wp:simplePos x="0" y="0"/>
            <wp:positionH relativeFrom="column">
              <wp:posOffset>1094282</wp:posOffset>
            </wp:positionH>
            <wp:positionV relativeFrom="paragraph">
              <wp:posOffset>150805</wp:posOffset>
            </wp:positionV>
            <wp:extent cx="1892596" cy="946298"/>
            <wp:effectExtent l="0" t="0" r="0" b="6350"/>
            <wp:wrapTight wrapText="bothSides">
              <wp:wrapPolygon edited="0">
                <wp:start x="0" y="0"/>
                <wp:lineTo x="0" y="21310"/>
                <wp:lineTo x="21310" y="21310"/>
                <wp:lineTo x="21310" y="0"/>
                <wp:lineTo x="0" y="0"/>
              </wp:wrapPolygon>
            </wp:wrapTight>
            <wp:docPr id="11" name="Picture 11" descr="A logo for a learning compan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logo for a learning company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596" cy="9462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06992D" w14:textId="293741A3" w:rsidR="00E96235" w:rsidRPr="00F300C2" w:rsidRDefault="00235F71" w:rsidP="00706D60">
      <w:pPr>
        <w:rPr>
          <w:rFonts w:ascii="Montserrat" w:hAnsi="Montserrat"/>
          <w:noProof/>
        </w:rPr>
      </w:pPr>
      <w:r>
        <w:rPr>
          <w:noProof/>
          <w14:ligatures w14:val="none"/>
        </w:rPr>
        <w:drawing>
          <wp:anchor distT="0" distB="0" distL="114300" distR="114300" simplePos="0" relativeHeight="251682816" behindDoc="1" locked="0" layoutInCell="1" allowOverlap="1" wp14:anchorId="65C07A57" wp14:editId="5A61EF47">
            <wp:simplePos x="0" y="0"/>
            <wp:positionH relativeFrom="column">
              <wp:posOffset>3072292</wp:posOffset>
            </wp:positionH>
            <wp:positionV relativeFrom="paragraph">
              <wp:posOffset>14428</wp:posOffset>
            </wp:positionV>
            <wp:extent cx="956310" cy="954405"/>
            <wp:effectExtent l="0" t="0" r="0" b="0"/>
            <wp:wrapTight wrapText="bothSides">
              <wp:wrapPolygon edited="0">
                <wp:start x="0" y="0"/>
                <wp:lineTo x="0" y="21126"/>
                <wp:lineTo x="21084" y="21126"/>
                <wp:lineTo x="21084" y="0"/>
                <wp:lineTo x="0" y="0"/>
              </wp:wrapPolygon>
            </wp:wrapTight>
            <wp:docPr id="12" name="Picture 12" descr="Edsential PE Passport - Edsent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Edsential PE Passport - Edsential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310" cy="954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974C8" w:rsidRPr="00F300C2">
        <w:rPr>
          <w:rFonts w:ascii="Montserrat" w:hAnsi="Montserrat"/>
          <w:noProof/>
          <w:lang w:bidi="en-GB"/>
        </w:rPr>
        <w:br w:type="page"/>
      </w:r>
    </w:p>
    <w:sdt>
      <w:sdtPr>
        <w:rPr>
          <w:rFonts w:ascii="Montserrat" w:eastAsia="SimSun" w:hAnsi="Montserrat" w:cs="Calibri"/>
          <w:caps w:val="0"/>
          <w:noProof/>
          <w:color w:val="auto"/>
          <w:kern w:val="2"/>
          <w:sz w:val="22"/>
          <w:szCs w:val="22"/>
          <w:lang w:val="en-GB"/>
          <w14:ligatures w14:val="standardContextual"/>
        </w:rPr>
        <w:id w:val="-1038430432"/>
        <w:docPartObj>
          <w:docPartGallery w:val="Table of Contents"/>
          <w:docPartUnique/>
        </w:docPartObj>
      </w:sdtPr>
      <w:sdtEndPr>
        <w:rPr>
          <w:rFonts w:ascii="Bahnschrift SemiBold" w:eastAsiaTheme="minorHAnsi" w:hAnsi="Bahnschrift SemiBold" w:cstheme="minorBidi"/>
          <w:sz w:val="32"/>
          <w:szCs w:val="32"/>
        </w:rPr>
      </w:sdtEndPr>
      <w:sdtContent>
        <w:p w14:paraId="7C2F168E" w14:textId="1FEEAB85" w:rsidR="00261CC8" w:rsidRPr="00F300C2" w:rsidRDefault="00261CC8" w:rsidP="00EA1BD5">
          <w:pPr>
            <w:pStyle w:val="TOCHeading"/>
            <w:jc w:val="left"/>
            <w:rPr>
              <w:rFonts w:ascii="Montserrat" w:hAnsi="Montserrat"/>
              <w:noProof/>
              <w:lang w:val="en-GB"/>
            </w:rPr>
          </w:pPr>
        </w:p>
        <w:p w14:paraId="6C2CC32B" w14:textId="77777777" w:rsidR="00EA1BD5" w:rsidRDefault="001A0417" w:rsidP="00706D60">
          <w:pPr>
            <w:pStyle w:val="TOCHeading"/>
            <w:rPr>
              <w:rFonts w:ascii="Montserrat" w:hAnsi="Montserrat"/>
              <w:noProof/>
              <w:lang w:val="en-GB" w:bidi="en-GB"/>
            </w:rPr>
          </w:pPr>
          <w:r w:rsidRPr="00F300C2">
            <w:rPr>
              <w:rFonts w:ascii="Montserrat" w:hAnsi="Montserrat"/>
              <w:noProof/>
              <w:lang w:val="en-GB" w:bidi="en-GB"/>
            </w:rPr>
            <mc:AlternateContent>
              <mc:Choice Requires="wps">
                <w:drawing>
                  <wp:anchor distT="0" distB="0" distL="114300" distR="114300" simplePos="0" relativeHeight="251659264" behindDoc="1" locked="0" layoutInCell="1" allowOverlap="1" wp14:anchorId="2844129B" wp14:editId="67100211">
                    <wp:simplePos x="0" y="0"/>
                    <wp:positionH relativeFrom="page">
                      <wp:posOffset>438150</wp:posOffset>
                    </wp:positionH>
                    <wp:positionV relativeFrom="paragraph">
                      <wp:posOffset>-733425</wp:posOffset>
                    </wp:positionV>
                    <wp:extent cx="6659880" cy="9755505"/>
                    <wp:effectExtent l="0" t="0" r="26670" b="17145"/>
                    <wp:wrapNone/>
                    <wp:docPr id="7" name="Rectangle 7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659880" cy="9755505"/>
                            </a:xfrm>
                            <a:prstGeom prst="rect">
                              <a:avLst/>
                            </a:prstGeom>
                            <a:solidFill>
                              <a:srgbClr val="FFFFD1"/>
                            </a:solidFill>
                            <a:ln/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E5AC183" w14:textId="05BECE01" w:rsidR="002000D5" w:rsidRDefault="00EA1BD5" w:rsidP="00EA1BD5">
                                <w:pPr>
                                  <w:jc w:val="center"/>
                                </w:pPr>
                                <w:r w:rsidRPr="00EA1BD5">
                                  <w:rPr>
                                    <w:rFonts w:ascii="Bahnschrift SemiBold" w:hAnsi="Bahnschrift SemiBold"/>
                                    <w:color w:val="00B0F0"/>
                                    <w:sz w:val="32"/>
                                    <w:szCs w:val="32"/>
                                  </w:rPr>
                                  <w:t xml:space="preserve">Remember: Before you start any lessons, remind yourselves of your class group agreements </w:t>
                                </w:r>
                                <w:r>
                                  <w:rPr>
                                    <w:rFonts w:ascii="Bahnschrift SemiBold" w:hAnsi="Bahnschrift SemiBold"/>
                                    <w:color w:val="00B0F0"/>
                                    <w:sz w:val="32"/>
                                    <w:szCs w:val="32"/>
                                  </w:rPr>
                                  <w:t>for</w:t>
                                </w:r>
                                <w:r w:rsidRPr="00EA1BD5">
                                  <w:rPr>
                                    <w:rFonts w:ascii="Bahnschrift SemiBold" w:hAnsi="Bahnschrift SemiBold"/>
                                    <w:color w:val="00B0F0"/>
                                    <w:sz w:val="32"/>
                                    <w:szCs w:val="32"/>
                                  </w:rPr>
                                  <w:t xml:space="preserve"> PSHE learnin</w:t>
                                </w:r>
                                <w:r>
                                  <w:rPr>
                                    <w:rFonts w:ascii="Bahnschrift SemiBold" w:hAnsi="Bahnschrift SemiBold"/>
                                    <w:color w:val="00B0F0"/>
                                    <w:sz w:val="32"/>
                                    <w:szCs w:val="32"/>
                                  </w:rPr>
                                  <w:t>g!</w:t>
                                </w:r>
                              </w:p>
                              <w:p w14:paraId="5D43A19F" w14:textId="77777777" w:rsidR="002000D5" w:rsidRDefault="002000D5" w:rsidP="009B4AEB"/>
                              <w:p w14:paraId="33E3DC09" w14:textId="77777777" w:rsidR="002000D5" w:rsidRDefault="002000D5" w:rsidP="009B4AEB"/>
                              <w:p w14:paraId="24E5F4F1" w14:textId="77777777" w:rsidR="002000D5" w:rsidRDefault="002000D5" w:rsidP="009B4AEB"/>
                              <w:p w14:paraId="0882910D" w14:textId="77777777" w:rsidR="002000D5" w:rsidRDefault="002000D5" w:rsidP="009B4AEB"/>
                              <w:p w14:paraId="5C87D520" w14:textId="77777777" w:rsidR="002000D5" w:rsidRDefault="002000D5" w:rsidP="009B4AEB"/>
                              <w:p w14:paraId="6820BE15" w14:textId="77777777" w:rsidR="002000D5" w:rsidRDefault="002000D5" w:rsidP="009B4AEB"/>
                              <w:p w14:paraId="034D1588" w14:textId="77777777" w:rsidR="002000D5" w:rsidRDefault="002000D5" w:rsidP="009B4AEB"/>
                              <w:p w14:paraId="0B0EC6D2" w14:textId="77777777" w:rsidR="002000D5" w:rsidRDefault="002000D5" w:rsidP="009B4AEB"/>
                              <w:p w14:paraId="5B30F0EC" w14:textId="77777777" w:rsidR="002000D5" w:rsidRDefault="002000D5" w:rsidP="009B4AEB"/>
                              <w:p w14:paraId="71CB9D46" w14:textId="77777777" w:rsidR="002000D5" w:rsidRDefault="002000D5" w:rsidP="009B4AEB"/>
                              <w:p w14:paraId="3CA9D61E" w14:textId="77777777" w:rsidR="002000D5" w:rsidRDefault="002000D5" w:rsidP="009B4AEB"/>
                              <w:p w14:paraId="32363E53" w14:textId="77777777" w:rsidR="002000D5" w:rsidRDefault="002000D5" w:rsidP="009B4AEB"/>
                              <w:p w14:paraId="6C9E0B93" w14:textId="77777777" w:rsidR="002000D5" w:rsidRDefault="002000D5" w:rsidP="009B4AEB"/>
                              <w:p w14:paraId="53E3E83A" w14:textId="77777777" w:rsidR="002000D5" w:rsidRDefault="002000D5" w:rsidP="009B4AEB"/>
                              <w:p w14:paraId="5D11224E" w14:textId="77777777" w:rsidR="002000D5" w:rsidRDefault="002000D5" w:rsidP="009B4AEB"/>
                              <w:p w14:paraId="31D01870" w14:textId="77777777" w:rsidR="002000D5" w:rsidRDefault="002000D5" w:rsidP="009B4AEB"/>
                              <w:p w14:paraId="7FD54CAE" w14:textId="77777777" w:rsidR="002000D5" w:rsidRDefault="002000D5" w:rsidP="009B4AEB"/>
                              <w:p w14:paraId="4E59A26A" w14:textId="77777777" w:rsidR="002000D5" w:rsidRDefault="002000D5" w:rsidP="009B4AEB"/>
                              <w:p w14:paraId="45DD17FB" w14:textId="77777777" w:rsidR="002000D5" w:rsidRDefault="002000D5" w:rsidP="009B4AEB"/>
                              <w:p w14:paraId="37292728" w14:textId="77777777" w:rsidR="002000D5" w:rsidRDefault="002000D5" w:rsidP="009B4AEB"/>
                              <w:p w14:paraId="03A02D68" w14:textId="77777777" w:rsidR="002000D5" w:rsidRDefault="002000D5" w:rsidP="009B4AEB"/>
                              <w:p w14:paraId="56771565" w14:textId="77777777" w:rsidR="002000D5" w:rsidRDefault="002000D5" w:rsidP="009B4AEB"/>
                              <w:p w14:paraId="15BF900E" w14:textId="77777777" w:rsidR="002000D5" w:rsidRDefault="002000D5" w:rsidP="009B4AEB"/>
                              <w:p w14:paraId="127FB21E" w14:textId="77777777" w:rsidR="002000D5" w:rsidRDefault="002000D5" w:rsidP="009B4AEB"/>
                              <w:p w14:paraId="1902DA15" w14:textId="77777777" w:rsidR="002000D5" w:rsidRDefault="002000D5" w:rsidP="009B4AEB"/>
                              <w:p w14:paraId="31C4339D" w14:textId="77777777" w:rsidR="002000D5" w:rsidRDefault="002000D5" w:rsidP="009B4AEB"/>
                              <w:p w14:paraId="57978B33" w14:textId="77777777" w:rsidR="002000D5" w:rsidRDefault="002000D5" w:rsidP="009B4AEB"/>
                              <w:p w14:paraId="5C73A76F" w14:textId="77777777" w:rsidR="002000D5" w:rsidRDefault="002000D5" w:rsidP="009B4AEB"/>
                              <w:p w14:paraId="6AD69F0F" w14:textId="77777777" w:rsidR="002000D5" w:rsidRDefault="002000D5" w:rsidP="009B4AEB"/>
                              <w:p w14:paraId="2A2ECF92" w14:textId="77777777" w:rsidR="002000D5" w:rsidRDefault="002000D5" w:rsidP="009B4AEB"/>
                              <w:p w14:paraId="3BDF0F37" w14:textId="77777777" w:rsidR="002000D5" w:rsidRDefault="002000D5" w:rsidP="009B4AEB"/>
                              <w:p w14:paraId="724AA4EB" w14:textId="545A6E62" w:rsidR="002000D5" w:rsidRDefault="002000D5" w:rsidP="009B4AEB"/>
                              <w:p w14:paraId="55E76A83" w14:textId="302A95C8" w:rsidR="002000D5" w:rsidRDefault="002000D5" w:rsidP="009B4AEB"/>
                              <w:p w14:paraId="2C8FFA92" w14:textId="0FE2FAA1" w:rsidR="002000D5" w:rsidRDefault="002000D5" w:rsidP="009B4AEB"/>
                              <w:p w14:paraId="6B2B1ABF" w14:textId="7CFBE786" w:rsidR="002000D5" w:rsidRDefault="002000D5" w:rsidP="009B4AEB"/>
                              <w:p w14:paraId="023F128B" w14:textId="0D72D221" w:rsidR="002000D5" w:rsidRDefault="002000D5" w:rsidP="009B4AEB"/>
                              <w:p w14:paraId="30F75D9E" w14:textId="54BFB033" w:rsidR="002000D5" w:rsidRDefault="002000D5" w:rsidP="009B4AEB"/>
                              <w:p w14:paraId="56157F0D" w14:textId="77777777" w:rsidR="002000D5" w:rsidRDefault="002000D5" w:rsidP="009B4AEB"/>
                              <w:p w14:paraId="580F5D40" w14:textId="7E5814D7" w:rsidR="002000D5" w:rsidRDefault="002000D5" w:rsidP="009B4AEB"/>
                              <w:p w14:paraId="28C712B9" w14:textId="77777777" w:rsidR="002000D5" w:rsidRDefault="002000D5" w:rsidP="009B4AEB"/>
                              <w:p w14:paraId="6743DD67" w14:textId="77777777" w:rsidR="002000D5" w:rsidRDefault="002000D5" w:rsidP="009B4AEB"/>
                              <w:p w14:paraId="3BF1D9A1" w14:textId="77777777" w:rsidR="002000D5" w:rsidRDefault="002000D5" w:rsidP="009B4AEB"/>
                              <w:p w14:paraId="7652C280" w14:textId="77777777" w:rsidR="002000D5" w:rsidRDefault="002000D5" w:rsidP="009B4AEB"/>
                              <w:p w14:paraId="78D5AAAC" w14:textId="77777777" w:rsidR="002000D5" w:rsidRDefault="002000D5" w:rsidP="009B4AEB"/>
                              <w:p w14:paraId="2C4A8C1B" w14:textId="77777777" w:rsidR="002000D5" w:rsidRDefault="002000D5" w:rsidP="009B4AEB"/>
                              <w:p w14:paraId="326D9A0B" w14:textId="77777777" w:rsidR="002000D5" w:rsidRDefault="002000D5" w:rsidP="009B4AEB"/>
                              <w:tbl>
                                <w:tblPr>
                                  <w:tblStyle w:val="TableGrid"/>
                                  <w:tblW w:w="0" w:type="auto"/>
                                  <w:tblInd w:w="581" w:type="dxa"/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925"/>
                                  <w:gridCol w:w="925"/>
                                  <w:gridCol w:w="925"/>
                                  <w:gridCol w:w="925"/>
                                  <w:gridCol w:w="926"/>
                                  <w:gridCol w:w="926"/>
                                  <w:gridCol w:w="926"/>
                                  <w:gridCol w:w="926"/>
                                  <w:gridCol w:w="926"/>
                                  <w:gridCol w:w="929"/>
                                  <w:gridCol w:w="8"/>
                                </w:tblGrid>
                                <w:tr w:rsidR="002000D5" w14:paraId="38D6A881" w14:textId="77777777" w:rsidTr="00F7325E">
                                  <w:trPr>
                                    <w:trHeight w:val="332"/>
                                  </w:trPr>
                                  <w:tc>
                                    <w:tcPr>
                                      <w:tcW w:w="9267" w:type="dxa"/>
                                      <w:gridSpan w:val="11"/>
                                    </w:tcPr>
                                    <w:p w14:paraId="4B0C7AFA" w14:textId="6A9404D6" w:rsidR="002000D5" w:rsidRPr="002000D5" w:rsidRDefault="002000D5" w:rsidP="002000D5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2000D5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How confid</w:t>
                                      </w:r>
                                      <w:r w:rsidR="00775ED5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en</w:t>
                                      </w:r>
                                      <w:r w:rsidRPr="002000D5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 xml:space="preserve">t are you </w:t>
                                      </w:r>
                                      <w:r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with sustainability and climate change?</w:t>
                                      </w:r>
                                    </w:p>
                                  </w:tc>
                                </w:tr>
                                <w:tr w:rsidR="00F7325E" w14:paraId="756C9785" w14:textId="77777777" w:rsidTr="00F7325E">
                                  <w:trPr>
                                    <w:gridAfter w:val="1"/>
                                    <w:wAfter w:w="8" w:type="dxa"/>
                                    <w:trHeight w:val="354"/>
                                  </w:trPr>
                                  <w:tc>
                                    <w:tcPr>
                                      <w:tcW w:w="925" w:type="dxa"/>
                                    </w:tcPr>
                                    <w:p w14:paraId="1E0B34FB" w14:textId="408DE49C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925" w:type="dxa"/>
                                    </w:tcPr>
                                    <w:p w14:paraId="2EFC4C0A" w14:textId="1E8808D2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925" w:type="dxa"/>
                                    </w:tcPr>
                                    <w:p w14:paraId="1FFDE0B8" w14:textId="63C71317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925" w:type="dxa"/>
                                    </w:tcPr>
                                    <w:p w14:paraId="69A2B873" w14:textId="67343909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926" w:type="dxa"/>
                                    </w:tcPr>
                                    <w:p w14:paraId="228B0A2B" w14:textId="597D0CBF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926" w:type="dxa"/>
                                    </w:tcPr>
                                    <w:p w14:paraId="4B11C6CC" w14:textId="2D5EEC9B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926" w:type="dxa"/>
                                    </w:tcPr>
                                    <w:p w14:paraId="04045C46" w14:textId="2DA7BB65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926" w:type="dxa"/>
                                    </w:tcPr>
                                    <w:p w14:paraId="3654ACF1" w14:textId="16CCD74D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926" w:type="dxa"/>
                                    </w:tcPr>
                                    <w:p w14:paraId="697B6646" w14:textId="4B6C74FF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929" w:type="dxa"/>
                                    </w:tcPr>
                                    <w:p w14:paraId="3E0F8BA2" w14:textId="66CB7E82" w:rsidR="002000D5" w:rsidRPr="004B2958" w:rsidRDefault="004B2958" w:rsidP="004B2958">
                                      <w:pPr>
                                        <w:jc w:val="center"/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</w:pPr>
                                      <w:r w:rsidRPr="004B2958">
                                        <w:rPr>
                                          <w:rFonts w:ascii="Montserrat" w:hAnsi="Montserrat"/>
                                          <w:noProof/>
                                          <w:color w:val="000000" w:themeColor="text1"/>
                                        </w:rPr>
                                        <w:t>10</w:t>
                                      </w:r>
                                    </w:p>
                                  </w:tc>
                                </w:tr>
                              </w:tbl>
                              <w:p w14:paraId="7AF3B9DD" w14:textId="2A99067C" w:rsidR="00EA1BD5" w:rsidRPr="00DD73BB" w:rsidRDefault="00EA1BD5" w:rsidP="009B4AEB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2844129B" id="Rectangle 7" o:spid="_x0000_s1027" alt="&quot;&quot;" style="position:absolute;left:0;text-align:left;margin-left:34.5pt;margin-top:-57.75pt;width:524.4pt;height:768.1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" fillcolor="#ffffd1" strokecolor="#ed7d31 [3205]" strokeweight="1pt">
                    <v:textbox>
                      <w:txbxContent>
                        <w:p w14:paraId="5E5AC183" w14:textId="05BECE01" w:rsidR="002000D5" w:rsidRDefault="00EA1BD5" w:rsidP="00EA1BD5">
                          <w:pPr>
                            <w:jc w:val="center"/>
                          </w:pPr>
                          <w:r w:rsidRPr="00EA1BD5">
                            <w:rPr>
                              <w:rFonts w:ascii="Bahnschrift SemiBold" w:hAnsi="Bahnschrift SemiBold"/>
                              <w:color w:val="00B0F0"/>
                              <w:sz w:val="32"/>
                              <w:szCs w:val="32"/>
                            </w:rPr>
                            <w:t xml:space="preserve">Remember: Before you start any lessons, remind yourselves of your class group agreements </w:t>
                          </w:r>
                          <w:r>
                            <w:rPr>
                              <w:rFonts w:ascii="Bahnschrift SemiBold" w:hAnsi="Bahnschrift SemiBold"/>
                              <w:color w:val="00B0F0"/>
                              <w:sz w:val="32"/>
                              <w:szCs w:val="32"/>
                            </w:rPr>
                            <w:t>for</w:t>
                          </w:r>
                          <w:r w:rsidRPr="00EA1BD5">
                            <w:rPr>
                              <w:rFonts w:ascii="Bahnschrift SemiBold" w:hAnsi="Bahnschrift SemiBold"/>
                              <w:color w:val="00B0F0"/>
                              <w:sz w:val="32"/>
                              <w:szCs w:val="32"/>
                            </w:rPr>
                            <w:t xml:space="preserve"> PSHE learnin</w:t>
                          </w:r>
                          <w:r>
                            <w:rPr>
                              <w:rFonts w:ascii="Bahnschrift SemiBold" w:hAnsi="Bahnschrift SemiBold"/>
                              <w:color w:val="00B0F0"/>
                              <w:sz w:val="32"/>
                              <w:szCs w:val="32"/>
                            </w:rPr>
                            <w:t>g!</w:t>
                          </w:r>
                        </w:p>
                        <w:p w14:paraId="5D43A19F" w14:textId="77777777" w:rsidR="002000D5" w:rsidRDefault="002000D5" w:rsidP="009B4AEB"/>
                        <w:p w14:paraId="33E3DC09" w14:textId="77777777" w:rsidR="002000D5" w:rsidRDefault="002000D5" w:rsidP="009B4AEB"/>
                        <w:p w14:paraId="24E5F4F1" w14:textId="77777777" w:rsidR="002000D5" w:rsidRDefault="002000D5" w:rsidP="009B4AEB"/>
                        <w:p w14:paraId="0882910D" w14:textId="77777777" w:rsidR="002000D5" w:rsidRDefault="002000D5" w:rsidP="009B4AEB"/>
                        <w:p w14:paraId="5C87D520" w14:textId="77777777" w:rsidR="002000D5" w:rsidRDefault="002000D5" w:rsidP="009B4AEB"/>
                        <w:p w14:paraId="6820BE15" w14:textId="77777777" w:rsidR="002000D5" w:rsidRDefault="002000D5" w:rsidP="009B4AEB"/>
                        <w:p w14:paraId="034D1588" w14:textId="77777777" w:rsidR="002000D5" w:rsidRDefault="002000D5" w:rsidP="009B4AEB"/>
                        <w:p w14:paraId="0B0EC6D2" w14:textId="77777777" w:rsidR="002000D5" w:rsidRDefault="002000D5" w:rsidP="009B4AEB"/>
                        <w:p w14:paraId="5B30F0EC" w14:textId="77777777" w:rsidR="002000D5" w:rsidRDefault="002000D5" w:rsidP="009B4AEB"/>
                        <w:p w14:paraId="71CB9D46" w14:textId="77777777" w:rsidR="002000D5" w:rsidRDefault="002000D5" w:rsidP="009B4AEB"/>
                        <w:p w14:paraId="3CA9D61E" w14:textId="77777777" w:rsidR="002000D5" w:rsidRDefault="002000D5" w:rsidP="009B4AEB"/>
                        <w:p w14:paraId="32363E53" w14:textId="77777777" w:rsidR="002000D5" w:rsidRDefault="002000D5" w:rsidP="009B4AEB"/>
                        <w:p w14:paraId="6C9E0B93" w14:textId="77777777" w:rsidR="002000D5" w:rsidRDefault="002000D5" w:rsidP="009B4AEB"/>
                        <w:p w14:paraId="53E3E83A" w14:textId="77777777" w:rsidR="002000D5" w:rsidRDefault="002000D5" w:rsidP="009B4AEB"/>
                        <w:p w14:paraId="5D11224E" w14:textId="77777777" w:rsidR="002000D5" w:rsidRDefault="002000D5" w:rsidP="009B4AEB"/>
                        <w:p w14:paraId="31D01870" w14:textId="77777777" w:rsidR="002000D5" w:rsidRDefault="002000D5" w:rsidP="009B4AEB"/>
                        <w:p w14:paraId="7FD54CAE" w14:textId="77777777" w:rsidR="002000D5" w:rsidRDefault="002000D5" w:rsidP="009B4AEB"/>
                        <w:p w14:paraId="4E59A26A" w14:textId="77777777" w:rsidR="002000D5" w:rsidRDefault="002000D5" w:rsidP="009B4AEB"/>
                        <w:p w14:paraId="45DD17FB" w14:textId="77777777" w:rsidR="002000D5" w:rsidRDefault="002000D5" w:rsidP="009B4AEB"/>
                        <w:p w14:paraId="37292728" w14:textId="77777777" w:rsidR="002000D5" w:rsidRDefault="002000D5" w:rsidP="009B4AEB"/>
                        <w:p w14:paraId="03A02D68" w14:textId="77777777" w:rsidR="002000D5" w:rsidRDefault="002000D5" w:rsidP="009B4AEB"/>
                        <w:p w14:paraId="56771565" w14:textId="77777777" w:rsidR="002000D5" w:rsidRDefault="002000D5" w:rsidP="009B4AEB"/>
                        <w:p w14:paraId="15BF900E" w14:textId="77777777" w:rsidR="002000D5" w:rsidRDefault="002000D5" w:rsidP="009B4AEB"/>
                        <w:p w14:paraId="127FB21E" w14:textId="77777777" w:rsidR="002000D5" w:rsidRDefault="002000D5" w:rsidP="009B4AEB"/>
                        <w:p w14:paraId="1902DA15" w14:textId="77777777" w:rsidR="002000D5" w:rsidRDefault="002000D5" w:rsidP="009B4AEB"/>
                        <w:p w14:paraId="31C4339D" w14:textId="77777777" w:rsidR="002000D5" w:rsidRDefault="002000D5" w:rsidP="009B4AEB"/>
                        <w:p w14:paraId="57978B33" w14:textId="77777777" w:rsidR="002000D5" w:rsidRDefault="002000D5" w:rsidP="009B4AEB"/>
                        <w:p w14:paraId="5C73A76F" w14:textId="77777777" w:rsidR="002000D5" w:rsidRDefault="002000D5" w:rsidP="009B4AEB"/>
                        <w:p w14:paraId="6AD69F0F" w14:textId="77777777" w:rsidR="002000D5" w:rsidRDefault="002000D5" w:rsidP="009B4AEB"/>
                        <w:p w14:paraId="2A2ECF92" w14:textId="77777777" w:rsidR="002000D5" w:rsidRDefault="002000D5" w:rsidP="009B4AEB"/>
                        <w:p w14:paraId="3BDF0F37" w14:textId="77777777" w:rsidR="002000D5" w:rsidRDefault="002000D5" w:rsidP="009B4AEB"/>
                        <w:p w14:paraId="724AA4EB" w14:textId="545A6E62" w:rsidR="002000D5" w:rsidRDefault="002000D5" w:rsidP="009B4AEB"/>
                        <w:p w14:paraId="55E76A83" w14:textId="302A95C8" w:rsidR="002000D5" w:rsidRDefault="002000D5" w:rsidP="009B4AEB"/>
                        <w:p w14:paraId="2C8FFA92" w14:textId="0FE2FAA1" w:rsidR="002000D5" w:rsidRDefault="002000D5" w:rsidP="009B4AEB"/>
                        <w:p w14:paraId="6B2B1ABF" w14:textId="7CFBE786" w:rsidR="002000D5" w:rsidRDefault="002000D5" w:rsidP="009B4AEB"/>
                        <w:p w14:paraId="023F128B" w14:textId="0D72D221" w:rsidR="002000D5" w:rsidRDefault="002000D5" w:rsidP="009B4AEB"/>
                        <w:p w14:paraId="30F75D9E" w14:textId="54BFB033" w:rsidR="002000D5" w:rsidRDefault="002000D5" w:rsidP="009B4AEB"/>
                        <w:p w14:paraId="56157F0D" w14:textId="77777777" w:rsidR="002000D5" w:rsidRDefault="002000D5" w:rsidP="009B4AEB"/>
                        <w:p w14:paraId="580F5D40" w14:textId="7E5814D7" w:rsidR="002000D5" w:rsidRDefault="002000D5" w:rsidP="009B4AEB"/>
                        <w:p w14:paraId="28C712B9" w14:textId="77777777" w:rsidR="002000D5" w:rsidRDefault="002000D5" w:rsidP="009B4AEB"/>
                        <w:p w14:paraId="6743DD67" w14:textId="77777777" w:rsidR="002000D5" w:rsidRDefault="002000D5" w:rsidP="009B4AEB"/>
                        <w:p w14:paraId="3BF1D9A1" w14:textId="77777777" w:rsidR="002000D5" w:rsidRDefault="002000D5" w:rsidP="009B4AEB"/>
                        <w:p w14:paraId="7652C280" w14:textId="77777777" w:rsidR="002000D5" w:rsidRDefault="002000D5" w:rsidP="009B4AEB"/>
                        <w:p w14:paraId="78D5AAAC" w14:textId="77777777" w:rsidR="002000D5" w:rsidRDefault="002000D5" w:rsidP="009B4AEB"/>
                        <w:p w14:paraId="2C4A8C1B" w14:textId="77777777" w:rsidR="002000D5" w:rsidRDefault="002000D5" w:rsidP="009B4AEB"/>
                        <w:p w14:paraId="326D9A0B" w14:textId="77777777" w:rsidR="002000D5" w:rsidRDefault="002000D5" w:rsidP="009B4AEB"/>
                        <w:tbl>
                          <w:tblPr>
                            <w:tblStyle w:val="TableGrid"/>
                            <w:tblW w:w="0" w:type="auto"/>
                            <w:tblInd w:w="581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925"/>
                            <w:gridCol w:w="925"/>
                            <w:gridCol w:w="925"/>
                            <w:gridCol w:w="925"/>
                            <w:gridCol w:w="926"/>
                            <w:gridCol w:w="926"/>
                            <w:gridCol w:w="926"/>
                            <w:gridCol w:w="926"/>
                            <w:gridCol w:w="926"/>
                            <w:gridCol w:w="929"/>
                            <w:gridCol w:w="8"/>
                          </w:tblGrid>
                          <w:tr w:rsidR="002000D5" w14:paraId="38D6A881" w14:textId="77777777" w:rsidTr="00F7325E">
                            <w:trPr>
                              <w:trHeight w:val="332"/>
                            </w:trPr>
                            <w:tc>
                              <w:tcPr>
                                <w:tcW w:w="9267" w:type="dxa"/>
                                <w:gridSpan w:val="11"/>
                              </w:tcPr>
                              <w:p w14:paraId="4B0C7AFA" w14:textId="6A9404D6" w:rsidR="002000D5" w:rsidRPr="002000D5" w:rsidRDefault="002000D5" w:rsidP="002000D5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2000D5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How confid</w:t>
                                </w:r>
                                <w:r w:rsidR="00775ED5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en</w:t>
                                </w:r>
                                <w:r w:rsidRPr="002000D5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 xml:space="preserve">t are you </w:t>
                                </w:r>
                                <w:r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with sustainability and climate change?</w:t>
                                </w:r>
                              </w:p>
                            </w:tc>
                          </w:tr>
                          <w:tr w:rsidR="00F7325E" w14:paraId="756C9785" w14:textId="77777777" w:rsidTr="00F7325E">
                            <w:trPr>
                              <w:gridAfter w:val="1"/>
                              <w:wAfter w:w="8" w:type="dxa"/>
                              <w:trHeight w:val="354"/>
                            </w:trPr>
                            <w:tc>
                              <w:tcPr>
                                <w:tcW w:w="925" w:type="dxa"/>
                              </w:tcPr>
                              <w:p w14:paraId="1E0B34FB" w14:textId="408DE49C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925" w:type="dxa"/>
                              </w:tcPr>
                              <w:p w14:paraId="2EFC4C0A" w14:textId="1E8808D2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925" w:type="dxa"/>
                              </w:tcPr>
                              <w:p w14:paraId="1FFDE0B8" w14:textId="63C71317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925" w:type="dxa"/>
                              </w:tcPr>
                              <w:p w14:paraId="69A2B873" w14:textId="67343909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926" w:type="dxa"/>
                              </w:tcPr>
                              <w:p w14:paraId="228B0A2B" w14:textId="597D0CBF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926" w:type="dxa"/>
                              </w:tcPr>
                              <w:p w14:paraId="4B11C6CC" w14:textId="2D5EEC9B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926" w:type="dxa"/>
                              </w:tcPr>
                              <w:p w14:paraId="04045C46" w14:textId="2DA7BB65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926" w:type="dxa"/>
                              </w:tcPr>
                              <w:p w14:paraId="3654ACF1" w14:textId="16CCD74D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926" w:type="dxa"/>
                              </w:tcPr>
                              <w:p w14:paraId="697B6646" w14:textId="4B6C74FF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929" w:type="dxa"/>
                              </w:tcPr>
                              <w:p w14:paraId="3E0F8BA2" w14:textId="66CB7E82" w:rsidR="002000D5" w:rsidRPr="004B2958" w:rsidRDefault="004B2958" w:rsidP="004B2958">
                                <w:pPr>
                                  <w:jc w:val="center"/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</w:pPr>
                                <w:r w:rsidRPr="004B2958">
                                  <w:rPr>
                                    <w:rFonts w:ascii="Montserrat" w:hAnsi="Montserrat"/>
                                    <w:noProof/>
                                    <w:color w:val="000000" w:themeColor="text1"/>
                                  </w:rPr>
                                  <w:t>10</w:t>
                                </w:r>
                              </w:p>
                            </w:tc>
                          </w:tr>
                        </w:tbl>
                        <w:p w14:paraId="7AF3B9DD" w14:textId="2A99067C" w:rsidR="00EA1BD5" w:rsidRPr="00DD73BB" w:rsidRDefault="00EA1BD5" w:rsidP="009B4AEB"/>
                      </w:txbxContent>
                    </v:textbox>
                    <w10:wrap anchorx="page"/>
                  </v:rect>
                </w:pict>
              </mc:Fallback>
            </mc:AlternateContent>
          </w:r>
          <w:r w:rsidR="00E541C4" w:rsidRPr="00F300C2">
            <w:rPr>
              <w:rFonts w:ascii="Montserrat" w:hAnsi="Montserrat"/>
              <w:noProof/>
              <w:lang w:val="en-GB" w:bidi="en-GB"/>
            </w:rPr>
            <w:t xml:space="preserve"> </w:t>
          </w:r>
        </w:p>
        <w:p w14:paraId="3581432B" w14:textId="03F1BEAE" w:rsidR="00E96235" w:rsidRPr="009B4AEB" w:rsidRDefault="009B4AEB" w:rsidP="00706D60">
          <w:pPr>
            <w:pStyle w:val="TOCHeading"/>
            <w:rPr>
              <w:rFonts w:ascii="Montserrat" w:hAnsi="Montserrat"/>
              <w:b/>
              <w:bCs/>
              <w:noProof/>
              <w:color w:val="000000" w:themeColor="text1"/>
              <w:lang w:val="en-GB"/>
            </w:rPr>
          </w:pPr>
          <w:r w:rsidRPr="002000D5">
            <w:rPr>
              <w:rFonts w:ascii="Montserrat" w:hAnsi="Montserrat"/>
              <w:b/>
              <w:bCs/>
              <w:noProof/>
              <w:color w:val="000000" w:themeColor="text1"/>
              <w:sz w:val="48"/>
              <w:szCs w:val="48"/>
              <w:lang w:val="en-GB" w:bidi="en-GB"/>
            </w:rPr>
            <w:t>OVERVIEW</w:t>
          </w:r>
        </w:p>
        <w:p w14:paraId="3AFA8C95" w14:textId="77777777" w:rsidR="00136DDD" w:rsidRPr="00F300C2" w:rsidRDefault="00136DDD" w:rsidP="00EA1BD5">
          <w:pPr>
            <w:pStyle w:val="TOC1"/>
          </w:pPr>
        </w:p>
        <w:p w14:paraId="6A487172" w14:textId="7180575E" w:rsidR="00136DDD" w:rsidRPr="00EA1BD5" w:rsidRDefault="009B4AEB" w:rsidP="00EA1BD5">
          <w:pPr>
            <w:pStyle w:val="TOC1"/>
          </w:pPr>
          <w:r w:rsidRPr="00EA1BD5">
            <w:t>This unit is all about climate change and sustainability. We will be learning all about some simple changes that you can make to live more sustainably and have a pos</w:t>
          </w:r>
          <w:r w:rsidR="00394CD5">
            <w:t>i</w:t>
          </w:r>
          <w:r w:rsidRPr="00EA1BD5">
            <w:t>tive impact on cl</w:t>
          </w:r>
          <w:r w:rsidR="00394CD5">
            <w:t>i</w:t>
          </w:r>
          <w:r w:rsidRPr="00EA1BD5">
            <w:t>mate change and your world in the future.</w:t>
          </w:r>
        </w:p>
        <w:p w14:paraId="77A28068" w14:textId="33350F7A" w:rsidR="00131AFE" w:rsidRPr="00EA1BD5" w:rsidRDefault="00131AFE" w:rsidP="00131AFE">
          <w:pPr>
            <w:rPr>
              <w:rFonts w:ascii="Montserrat" w:hAnsi="Montserrat"/>
              <w:color w:val="70AD47" w:themeColor="accent6"/>
              <w:sz w:val="28"/>
              <w:szCs w:val="28"/>
            </w:rPr>
          </w:pPr>
          <w:r w:rsidRPr="00EA1BD5">
            <w:rPr>
              <w:rFonts w:ascii="Montserrat" w:hAnsi="Montserrat"/>
              <w:color w:val="70AD47" w:themeColor="accent6"/>
              <w:sz w:val="28"/>
              <w:szCs w:val="28"/>
            </w:rPr>
            <w:t xml:space="preserve">Key </w:t>
          </w:r>
          <w:r w:rsidRPr="00EA1BD5">
            <w:rPr>
              <w:rFonts w:ascii="Montserrat" w:hAnsi="Montserrat"/>
              <w:b/>
              <w:bCs/>
              <w:color w:val="70AD47" w:themeColor="accent6"/>
              <w:sz w:val="28"/>
              <w:szCs w:val="28"/>
            </w:rPr>
            <w:t>vocabulary</w:t>
          </w:r>
          <w:r w:rsidRPr="00EA1BD5">
            <w:rPr>
              <w:rFonts w:ascii="Montserrat" w:hAnsi="Montserrat"/>
              <w:color w:val="70AD47" w:themeColor="accent6"/>
              <w:sz w:val="28"/>
              <w:szCs w:val="28"/>
            </w:rPr>
            <w:t xml:space="preserve"> you may learn:</w:t>
          </w:r>
        </w:p>
        <w:p w14:paraId="71EF348D" w14:textId="75C9B34D" w:rsidR="009B4AEB" w:rsidRPr="002000D5" w:rsidRDefault="009B4AEB" w:rsidP="009B4AEB">
          <w:pPr>
            <w:rPr>
              <w:sz w:val="28"/>
              <w:szCs w:val="28"/>
            </w:rPr>
          </w:pPr>
        </w:p>
        <w:p w14:paraId="60A2E385" w14:textId="7EA3D588" w:rsidR="009B4AEB" w:rsidRPr="009B4AEB" w:rsidRDefault="009B4AEB" w:rsidP="009B4AEB"/>
        <w:tbl>
          <w:tblPr>
            <w:tblStyle w:val="TableGrid"/>
            <w:tblpPr w:leftFromText="180" w:rightFromText="180" w:vertAnchor="text" w:horzAnchor="margin" w:tblpXSpec="center" w:tblpY="-22"/>
            <w:tblW w:w="10170" w:type="dxa"/>
            <w:tblLook w:val="04A0" w:firstRow="1" w:lastRow="0" w:firstColumn="1" w:lastColumn="0" w:noHBand="0" w:noVBand="1"/>
          </w:tblPr>
          <w:tblGrid>
            <w:gridCol w:w="2689"/>
            <w:gridCol w:w="7481"/>
          </w:tblGrid>
          <w:tr w:rsidR="00131AFE" w:rsidRPr="002000D5" w14:paraId="0A969F74" w14:textId="77777777" w:rsidTr="002000D5">
            <w:tc>
              <w:tcPr>
                <w:tcW w:w="2689" w:type="dxa"/>
              </w:tcPr>
              <w:p w14:paraId="38480DE4" w14:textId="2CE7874C" w:rsidR="00131AFE" w:rsidRPr="00EA1BD5" w:rsidRDefault="006C19CA" w:rsidP="00131AFE">
                <w:pPr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</w:pPr>
                <w:r w:rsidRPr="00EA1BD5"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  <w:t>Sustainabi</w:t>
                </w:r>
                <w:r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  <w:t>lity</w:t>
                </w:r>
              </w:p>
            </w:tc>
            <w:tc>
              <w:tcPr>
                <w:tcW w:w="7481" w:type="dxa"/>
              </w:tcPr>
              <w:p w14:paraId="3F49BAF8" w14:textId="24E9CF50" w:rsidR="00131AFE" w:rsidRPr="002000D5" w:rsidRDefault="006C19CA" w:rsidP="00131AFE">
                <w:pPr>
                  <w:rPr>
                    <w:rFonts w:ascii="Montserrat" w:hAnsi="Montserrat"/>
                    <w:sz w:val="28"/>
                    <w:szCs w:val="28"/>
                  </w:rPr>
                </w:pPr>
                <w:r w:rsidRPr="002369A5">
                  <w:rPr>
                    <w:rFonts w:ascii="Montserrat" w:hAnsi="Montserrat"/>
                  </w:rPr>
                  <w:t xml:space="preserve">The quality of not being harmful to the environment or depleting natural resources, </w:t>
                </w:r>
                <w:r w:rsidR="002369A5" w:rsidRPr="002369A5">
                  <w:rPr>
                    <w:rFonts w:ascii="Montserrat" w:hAnsi="Montserrat"/>
                  </w:rPr>
                  <w:t>and thereby supporting long-term ecological balance.</w:t>
                </w:r>
              </w:p>
            </w:tc>
          </w:tr>
          <w:tr w:rsidR="00131AFE" w:rsidRPr="002000D5" w14:paraId="1B19AB06" w14:textId="77777777" w:rsidTr="002000D5">
            <w:tc>
              <w:tcPr>
                <w:tcW w:w="2689" w:type="dxa"/>
              </w:tcPr>
              <w:p w14:paraId="4F6FD312" w14:textId="4B353698" w:rsidR="00131AFE" w:rsidRPr="00EA1BD5" w:rsidRDefault="002000D5" w:rsidP="00131AFE">
                <w:pPr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</w:pPr>
                <w:r w:rsidRPr="00EA1BD5"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  <w:t>Climate change</w:t>
                </w:r>
              </w:p>
            </w:tc>
            <w:tc>
              <w:tcPr>
                <w:tcW w:w="7481" w:type="dxa"/>
              </w:tcPr>
              <w:p w14:paraId="100140A5" w14:textId="77777777" w:rsidR="00131AFE" w:rsidRPr="002000D5" w:rsidRDefault="00131AFE" w:rsidP="00131AFE">
                <w:pPr>
                  <w:rPr>
                    <w:rFonts w:ascii="Montserrat" w:hAnsi="Montserrat"/>
                    <w:sz w:val="28"/>
                    <w:szCs w:val="28"/>
                  </w:rPr>
                </w:pPr>
              </w:p>
            </w:tc>
          </w:tr>
          <w:tr w:rsidR="00131AFE" w:rsidRPr="002000D5" w14:paraId="76D03033" w14:textId="77777777" w:rsidTr="002000D5">
            <w:tc>
              <w:tcPr>
                <w:tcW w:w="2689" w:type="dxa"/>
              </w:tcPr>
              <w:p w14:paraId="42C2B7AE" w14:textId="36D9B9E0" w:rsidR="00131AFE" w:rsidRPr="00EA1BD5" w:rsidRDefault="002000D5" w:rsidP="00131AFE">
                <w:pPr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</w:pPr>
                <w:r w:rsidRPr="00EA1BD5"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  <w:t>Pollution</w:t>
                </w:r>
              </w:p>
            </w:tc>
            <w:tc>
              <w:tcPr>
                <w:tcW w:w="7481" w:type="dxa"/>
              </w:tcPr>
              <w:p w14:paraId="430D7862" w14:textId="77777777" w:rsidR="00131AFE" w:rsidRPr="002000D5" w:rsidRDefault="00131AFE" w:rsidP="00131AFE">
                <w:pPr>
                  <w:rPr>
                    <w:rFonts w:ascii="Montserrat" w:hAnsi="Montserrat"/>
                    <w:sz w:val="28"/>
                    <w:szCs w:val="28"/>
                  </w:rPr>
                </w:pPr>
              </w:p>
            </w:tc>
          </w:tr>
          <w:tr w:rsidR="00131AFE" w:rsidRPr="002000D5" w14:paraId="283DC2A0" w14:textId="77777777" w:rsidTr="002000D5">
            <w:tc>
              <w:tcPr>
                <w:tcW w:w="2689" w:type="dxa"/>
              </w:tcPr>
              <w:p w14:paraId="2BD6043F" w14:textId="3DC318F8" w:rsidR="00131AFE" w:rsidRPr="00EA1BD5" w:rsidRDefault="002000D5" w:rsidP="00131AFE">
                <w:pPr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</w:pPr>
                <w:r w:rsidRPr="00EA1BD5"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  <w:t>Diet</w:t>
                </w:r>
              </w:p>
            </w:tc>
            <w:tc>
              <w:tcPr>
                <w:tcW w:w="7481" w:type="dxa"/>
              </w:tcPr>
              <w:p w14:paraId="4C6DB822" w14:textId="77777777" w:rsidR="00131AFE" w:rsidRPr="002000D5" w:rsidRDefault="00131AFE" w:rsidP="00131AFE">
                <w:pPr>
                  <w:rPr>
                    <w:rFonts w:ascii="Montserrat" w:hAnsi="Montserrat"/>
                    <w:sz w:val="28"/>
                    <w:szCs w:val="28"/>
                  </w:rPr>
                </w:pPr>
              </w:p>
            </w:tc>
          </w:tr>
          <w:tr w:rsidR="00131AFE" w:rsidRPr="002000D5" w14:paraId="0A9FD215" w14:textId="77777777" w:rsidTr="002000D5">
            <w:tc>
              <w:tcPr>
                <w:tcW w:w="2689" w:type="dxa"/>
              </w:tcPr>
              <w:p w14:paraId="64603888" w14:textId="7CBD47AB" w:rsidR="00131AFE" w:rsidRPr="00EA1BD5" w:rsidRDefault="00DF2A36" w:rsidP="00131AFE">
                <w:pPr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</w:pPr>
                <w:r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  <w:t>Active travel</w:t>
                </w:r>
              </w:p>
            </w:tc>
            <w:tc>
              <w:tcPr>
                <w:tcW w:w="7481" w:type="dxa"/>
              </w:tcPr>
              <w:p w14:paraId="5A65B363" w14:textId="77777777" w:rsidR="00131AFE" w:rsidRPr="002000D5" w:rsidRDefault="00131AFE" w:rsidP="00131AFE">
                <w:pPr>
                  <w:rPr>
                    <w:rFonts w:ascii="Montserrat" w:hAnsi="Montserrat"/>
                    <w:sz w:val="28"/>
                    <w:szCs w:val="28"/>
                  </w:rPr>
                </w:pPr>
              </w:p>
            </w:tc>
          </w:tr>
          <w:tr w:rsidR="001B437B" w:rsidRPr="002000D5" w14:paraId="3E8F159D" w14:textId="77777777" w:rsidTr="002000D5">
            <w:tc>
              <w:tcPr>
                <w:tcW w:w="2689" w:type="dxa"/>
              </w:tcPr>
              <w:p w14:paraId="4694B86B" w14:textId="348504BB" w:rsidR="001B437B" w:rsidRPr="00AC06DB" w:rsidRDefault="001B437B" w:rsidP="00131AFE">
                <w:pPr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</w:pPr>
                <w:r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  <w:t>CO</w:t>
                </w:r>
                <w:r w:rsidRPr="001B437B">
                  <w:rPr>
                    <w:rFonts w:ascii="Montserrat" w:hAnsi="Montserrat"/>
                    <w:color w:val="538135" w:themeColor="accent6" w:themeShade="BF"/>
                    <w:sz w:val="18"/>
                    <w:szCs w:val="18"/>
                  </w:rPr>
                  <w:t>2</w:t>
                </w:r>
                <w:r w:rsidR="00AC06DB">
                  <w:rPr>
                    <w:rFonts w:ascii="Montserrat" w:hAnsi="Montserrat"/>
                    <w:color w:val="538135" w:themeColor="accent6" w:themeShade="BF"/>
                    <w:sz w:val="18"/>
                    <w:szCs w:val="18"/>
                  </w:rPr>
                  <w:t xml:space="preserve"> </w:t>
                </w:r>
                <w:r w:rsidR="00AC06DB" w:rsidRPr="00AC06DB"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  <w:t>(</w:t>
                </w:r>
                <w:r w:rsidR="00AC06DB">
                  <w:rPr>
                    <w:rFonts w:ascii="Montserrat" w:hAnsi="Montserrat"/>
                    <w:color w:val="538135" w:themeColor="accent6" w:themeShade="BF"/>
                    <w:sz w:val="28"/>
                    <w:szCs w:val="28"/>
                  </w:rPr>
                  <w:t>Carbon Dioxide)</w:t>
                </w:r>
              </w:p>
            </w:tc>
            <w:tc>
              <w:tcPr>
                <w:tcW w:w="7481" w:type="dxa"/>
              </w:tcPr>
              <w:p w14:paraId="5273C666" w14:textId="77777777" w:rsidR="001B437B" w:rsidRPr="002000D5" w:rsidRDefault="001B437B" w:rsidP="00131AFE">
                <w:pPr>
                  <w:rPr>
                    <w:rFonts w:ascii="Montserrat" w:hAnsi="Montserrat"/>
                    <w:sz w:val="28"/>
                    <w:szCs w:val="28"/>
                  </w:rPr>
                </w:pPr>
              </w:p>
            </w:tc>
          </w:tr>
        </w:tbl>
        <w:p w14:paraId="366A0915" w14:textId="23AAC119" w:rsidR="00F421C1" w:rsidRPr="002000D5" w:rsidRDefault="002000D5" w:rsidP="002000D5">
          <w:pPr>
            <w:jc w:val="center"/>
            <w:rPr>
              <w:rFonts w:ascii="Bahnschrift SemiBold" w:hAnsi="Bahnschrift SemiBold"/>
              <w:noProof/>
              <w:sz w:val="32"/>
              <w:szCs w:val="32"/>
            </w:rPr>
          </w:pPr>
          <w:r w:rsidRPr="002000D5">
            <w:rPr>
              <w:rFonts w:ascii="Bahnschrift SemiBold" w:hAnsi="Bahnschrift SemiBold"/>
              <w:noProof/>
              <w:sz w:val="32"/>
              <w:szCs w:val="32"/>
            </w:rPr>
            <w:t>What do you already know about sustainability and climate change?</w:t>
          </w:r>
        </w:p>
      </w:sdtContent>
    </w:sdt>
    <w:p w14:paraId="39B062A6" w14:textId="3A0A9382" w:rsidR="002000D5" w:rsidRPr="00F300C2" w:rsidRDefault="00CD16BE" w:rsidP="00775ED5">
      <w:pPr>
        <w:shd w:val="clear" w:color="auto" w:fill="FFFFD1"/>
        <w:rPr>
          <w:rFonts w:ascii="Montserrat" w:hAnsi="Montserrat"/>
          <w:noProof/>
        </w:rPr>
      </w:pPr>
      <w:r w:rsidRPr="00CD16BE">
        <w:rPr>
          <w:rFonts w:ascii="Montserrat" w:hAnsi="Montserrat"/>
          <w:noProof/>
          <w:lang w:bidi="en-GB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42C9A7AF" wp14:editId="1DC0E42F">
                <wp:simplePos x="0" y="0"/>
                <wp:positionH relativeFrom="column">
                  <wp:posOffset>-284111</wp:posOffset>
                </wp:positionH>
                <wp:positionV relativeFrom="paragraph">
                  <wp:posOffset>1054794</wp:posOffset>
                </wp:positionV>
                <wp:extent cx="1870710" cy="676275"/>
                <wp:effectExtent l="0" t="0" r="15240" b="28575"/>
                <wp:wrapSquare wrapText="bothSides"/>
                <wp:docPr id="20261136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0710" cy="676275"/>
                        </a:xfrm>
                        <a:prstGeom prst="rect">
                          <a:avLst/>
                        </a:prstGeom>
                        <a:solidFill>
                          <a:srgbClr val="FFFFD1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B1E77D" w14:textId="1E252C25" w:rsidR="00CD16BE" w:rsidRDefault="00CD16B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C9A7A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8" type="#_x0000_t202" style="position:absolute;margin-left:-22.35pt;margin-top:83.05pt;width:147.3pt;height:53.2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" fillcolor="#ffffd1" strokecolor="#4472c4 [3204]" strokeweight="1pt">
                <v:textbox>
                  <w:txbxContent>
                    <w:p w14:paraId="6EB1E77D" w14:textId="1E252C25" w:rsidR="00CD16BE" w:rsidRDefault="00CD16BE"/>
                  </w:txbxContent>
                </v:textbox>
                <w10:wrap type="square"/>
              </v:shape>
            </w:pict>
          </mc:Fallback>
        </mc:AlternateContent>
      </w:r>
      <w:r w:rsidR="00775ED5" w:rsidRPr="004857C1">
        <w:rPr>
          <w:rFonts w:ascii="Montserrat" w:hAnsi="Montserrat"/>
          <w:noProof/>
          <w:lang w:bidi="en-GB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46F69DF4" wp14:editId="544CC69A">
                <wp:simplePos x="0" y="0"/>
                <wp:positionH relativeFrom="column">
                  <wp:posOffset>-350077</wp:posOffset>
                </wp:positionH>
                <wp:positionV relativeFrom="page">
                  <wp:posOffset>6771905</wp:posOffset>
                </wp:positionV>
                <wp:extent cx="2279650" cy="615950"/>
                <wp:effectExtent l="0" t="0" r="1270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9650" cy="615950"/>
                        </a:xfrm>
                        <a:prstGeom prst="rect">
                          <a:avLst/>
                        </a:prstGeom>
                        <a:solidFill>
                          <a:srgbClr val="FFFFD1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D476D9" w14:textId="62B97445" w:rsidR="004857C1" w:rsidRDefault="004857C1"/>
                          <w:p w14:paraId="631ADEFB" w14:textId="77777777" w:rsidR="004857C1" w:rsidRDefault="004857C1"/>
                          <w:p w14:paraId="0F95C813" w14:textId="77777777" w:rsidR="004857C1" w:rsidRDefault="004857C1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F69DF4" id="_x0000_s1029" type="#_x0000_t202" style="position:absolute;margin-left:-27.55pt;margin-top:533.2pt;width:179.5pt;height:48.5pt;z-index:2516940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page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" fillcolor="#ffffd1" strokecolor="#ed7d31 [3205]" strokeweight="1pt">
                <v:textbox style="mso-fit-shape-to-text:t">
                  <w:txbxContent>
                    <w:p w14:paraId="52D476D9" w14:textId="62B97445" w:rsidR="004857C1" w:rsidRDefault="004857C1"/>
                    <w:p w14:paraId="631ADEFB" w14:textId="77777777" w:rsidR="004857C1" w:rsidRDefault="004857C1"/>
                    <w:p w14:paraId="0F95C813" w14:textId="77777777" w:rsidR="004857C1" w:rsidRDefault="004857C1"/>
                  </w:txbxContent>
                </v:textbox>
                <w10:wrap type="square" anchory="page"/>
              </v:shape>
            </w:pict>
          </mc:Fallback>
        </mc:AlternateContent>
      </w:r>
      <w:r w:rsidR="00775ED5" w:rsidRPr="008E20A7">
        <w:rPr>
          <w:rFonts w:ascii="Montserrat" w:hAnsi="Montserrat"/>
          <w:noProof/>
          <w:lang w:bidi="en-GB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043425B9" wp14:editId="52F8CE61">
                <wp:simplePos x="0" y="0"/>
                <wp:positionH relativeFrom="column">
                  <wp:posOffset>3817310</wp:posOffset>
                </wp:positionH>
                <wp:positionV relativeFrom="paragraph">
                  <wp:posOffset>883964</wp:posOffset>
                </wp:positionV>
                <wp:extent cx="2360930" cy="1404620"/>
                <wp:effectExtent l="0" t="0" r="12700" b="12700"/>
                <wp:wrapSquare wrapText="bothSides"/>
                <wp:docPr id="56366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D1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1F687E" w14:textId="4BF93CD3" w:rsidR="008E20A7" w:rsidRDefault="008E20A7"/>
                          <w:p w14:paraId="6C158E3F" w14:textId="77777777" w:rsidR="008E20A7" w:rsidRDefault="008E20A7"/>
                          <w:p w14:paraId="721B441D" w14:textId="77777777" w:rsidR="008E20A7" w:rsidRDefault="008E20A7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43425B9" id="_x0000_s1030" type="#_x0000_t202" style="position:absolute;margin-left:300.6pt;margin-top:69.6pt;width:185.9pt;height:110.6pt;z-index:2516971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" fillcolor="#ffffd1" strokecolor="#ed7d31 [3205]" strokeweight="1pt">
                <v:textbox style="mso-fit-shape-to-text:t">
                  <w:txbxContent>
                    <w:p w14:paraId="5E1F687E" w14:textId="4BF93CD3" w:rsidR="008E20A7" w:rsidRDefault="008E20A7"/>
                    <w:p w14:paraId="6C158E3F" w14:textId="77777777" w:rsidR="008E20A7" w:rsidRDefault="008E20A7"/>
                    <w:p w14:paraId="721B441D" w14:textId="77777777" w:rsidR="008E20A7" w:rsidRDefault="008E20A7"/>
                  </w:txbxContent>
                </v:textbox>
                <w10:wrap type="square"/>
              </v:shape>
            </w:pict>
          </mc:Fallback>
        </mc:AlternateContent>
      </w:r>
      <w:r w:rsidR="00775ED5" w:rsidRPr="008E20A7">
        <w:rPr>
          <w:rFonts w:ascii="Montserrat" w:hAnsi="Montserrat"/>
          <w:noProof/>
          <w:lang w:bidi="en-GB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12F540D4" wp14:editId="101EE040">
                <wp:simplePos x="0" y="0"/>
                <wp:positionH relativeFrom="column">
                  <wp:posOffset>3827145</wp:posOffset>
                </wp:positionH>
                <wp:positionV relativeFrom="paragraph">
                  <wp:posOffset>1745792</wp:posOffset>
                </wp:positionV>
                <wp:extent cx="2360930" cy="892810"/>
                <wp:effectExtent l="0" t="0" r="12700" b="21590"/>
                <wp:wrapSquare wrapText="bothSides"/>
                <wp:docPr id="5653833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892810"/>
                        </a:xfrm>
                        <a:prstGeom prst="rect">
                          <a:avLst/>
                        </a:prstGeom>
                        <a:solidFill>
                          <a:srgbClr val="FFFFD1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93083F" w14:textId="3AC4141C" w:rsidR="008E20A7" w:rsidRDefault="008E20A7"/>
                          <w:p w14:paraId="00C5DCC1" w14:textId="76126546" w:rsidR="008E20A7" w:rsidRDefault="008E20A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540D4" id="_x0000_s1031" type="#_x0000_t202" style="position:absolute;margin-left:301.35pt;margin-top:137.45pt;width:185.9pt;height:70.3pt;z-index:25170124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" fillcolor="#ffffd1" strokecolor="#4472c4 [3204]" strokeweight="1pt">
                <v:textbox>
                  <w:txbxContent>
                    <w:p w14:paraId="5493083F" w14:textId="3AC4141C" w:rsidR="008E20A7" w:rsidRDefault="008E20A7"/>
                    <w:p w14:paraId="00C5DCC1" w14:textId="76126546" w:rsidR="008E20A7" w:rsidRDefault="008E20A7"/>
                  </w:txbxContent>
                </v:textbox>
                <w10:wrap type="square"/>
              </v:shape>
            </w:pict>
          </mc:Fallback>
        </mc:AlternateContent>
      </w:r>
      <w:r w:rsidR="00EC55A1">
        <w:rPr>
          <w:noProof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13EB688A" wp14:editId="79F46217">
                <wp:simplePos x="0" y="0"/>
                <wp:positionH relativeFrom="column">
                  <wp:posOffset>-410239</wp:posOffset>
                </wp:positionH>
                <wp:positionV relativeFrom="paragraph">
                  <wp:posOffset>1915382</wp:posOffset>
                </wp:positionV>
                <wp:extent cx="2105025" cy="658495"/>
                <wp:effectExtent l="0" t="0" r="28575" b="27305"/>
                <wp:wrapSquare wrapText="bothSides"/>
                <wp:docPr id="18373304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5025" cy="658495"/>
                        </a:xfrm>
                        <a:prstGeom prst="rect">
                          <a:avLst/>
                        </a:prstGeom>
                        <a:solidFill>
                          <a:srgbClr val="FFFFD1"/>
                        </a:solidFill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683A59" w14:textId="322D9B83" w:rsidR="008E20A7" w:rsidRDefault="008E20A7"/>
                          <w:p w14:paraId="65BB39B6" w14:textId="77777777" w:rsidR="008E20A7" w:rsidRDefault="008E20A7"/>
                          <w:p w14:paraId="445657BE" w14:textId="77777777" w:rsidR="008E20A7" w:rsidRDefault="008E20A7"/>
                          <w:p w14:paraId="6776AA94" w14:textId="77777777" w:rsidR="008E20A7" w:rsidRDefault="008E20A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EB688A" id="_x0000_s1032" type="#_x0000_t202" style="position:absolute;margin-left:-32.3pt;margin-top:150.8pt;width:165.75pt;height:51.8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" fillcolor="#ffffd1" strokecolor="#ed7d31 [3205]" strokeweight="1pt">
                <v:textbox>
                  <w:txbxContent>
                    <w:p w14:paraId="2F683A59" w14:textId="322D9B83" w:rsidR="008E20A7" w:rsidRDefault="008E20A7"/>
                    <w:p w14:paraId="65BB39B6" w14:textId="77777777" w:rsidR="008E20A7" w:rsidRDefault="008E20A7"/>
                    <w:p w14:paraId="445657BE" w14:textId="77777777" w:rsidR="008E20A7" w:rsidRDefault="008E20A7"/>
                    <w:p w14:paraId="6776AA94" w14:textId="77777777" w:rsidR="008E20A7" w:rsidRDefault="008E20A7"/>
                  </w:txbxContent>
                </v:textbox>
                <w10:wrap type="square"/>
              </v:shape>
            </w:pict>
          </mc:Fallback>
        </mc:AlternateContent>
      </w:r>
      <w:r w:rsidR="004857C1">
        <w:rPr>
          <w:rFonts w:ascii="Montserrat" w:hAnsi="Montserrat"/>
          <w:noProof/>
          <w:lang w:bidi="en-GB"/>
          <w14:ligatures w14:val="none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ABE7B74" wp14:editId="5F565CBC">
                <wp:simplePos x="0" y="0"/>
                <wp:positionH relativeFrom="column">
                  <wp:posOffset>3742660</wp:posOffset>
                </wp:positionH>
                <wp:positionV relativeFrom="paragraph">
                  <wp:posOffset>9687</wp:posOffset>
                </wp:positionV>
                <wp:extent cx="2013098" cy="708838"/>
                <wp:effectExtent l="0" t="0" r="25400" b="15240"/>
                <wp:wrapNone/>
                <wp:docPr id="1878514262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3098" cy="708838"/>
                        </a:xfrm>
                        <a:prstGeom prst="rect">
                          <a:avLst/>
                        </a:prstGeom>
                        <a:solidFill>
                          <a:srgbClr val="FFFFD1"/>
                        </a:solidFill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96093E" w14:textId="77777777" w:rsidR="004857C1" w:rsidRDefault="004857C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BE7B74" id="Text Box 3" o:spid="_x0000_s1033" type="#_x0000_t202" style="position:absolute;margin-left:294.7pt;margin-top:.75pt;width:158.5pt;height:55.8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" fillcolor="#ffffd1" strokecolor="#4472c4 [3204]" strokeweight="1pt">
                <v:textbox>
                  <w:txbxContent>
                    <w:p w14:paraId="0A96093E" w14:textId="77777777" w:rsidR="004857C1" w:rsidRDefault="004857C1"/>
                  </w:txbxContent>
                </v:textbox>
              </v:shape>
            </w:pict>
          </mc:Fallback>
        </mc:AlternateContent>
      </w:r>
      <w:r w:rsidR="002000D5">
        <w:rPr>
          <w:rFonts w:ascii="Montserrat" w:hAnsi="Montserrat"/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4D25406" wp14:editId="69A942FB">
                <wp:simplePos x="0" y="0"/>
                <wp:positionH relativeFrom="margin">
                  <wp:posOffset>1809307</wp:posOffset>
                </wp:positionH>
                <wp:positionV relativeFrom="paragraph">
                  <wp:posOffset>899854</wp:posOffset>
                </wp:positionV>
                <wp:extent cx="1965251" cy="1158949"/>
                <wp:effectExtent l="76200" t="0" r="35560" b="193675"/>
                <wp:wrapNone/>
                <wp:docPr id="17" name="Thought Bubble: Cloud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251" cy="1158949"/>
                        </a:xfrm>
                        <a:prstGeom prst="cloudCallout">
                          <a:avLst>
                            <a:gd name="adj1" fmla="val -51453"/>
                            <a:gd name="adj2" fmla="val 6160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2C8669" w14:textId="5B210BE8" w:rsidR="002000D5" w:rsidRPr="002000D5" w:rsidRDefault="002000D5" w:rsidP="002000D5">
                            <w:pPr>
                              <w:jc w:val="center"/>
                              <w:rPr>
                                <w:rFonts w:ascii="Baguet Script" w:hAnsi="Baguet Scrip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000D5">
                              <w:rPr>
                                <w:rFonts w:ascii="Baguet Script" w:hAnsi="Baguet Script"/>
                                <w:b/>
                                <w:bCs/>
                                <w:sz w:val="28"/>
                                <w:szCs w:val="28"/>
                              </w:rPr>
                              <w:t>Sustainability and climate change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D25406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17" o:spid="_x0000_s1034" type="#_x0000_t106" style="position:absolute;margin-left:142.45pt;margin-top:70.85pt;width:154.75pt;height:91.2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" adj="-314,24107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14:paraId="042C8669" w14:textId="5B210BE8" w:rsidR="002000D5" w:rsidRPr="002000D5" w:rsidRDefault="002000D5" w:rsidP="002000D5">
                      <w:pPr>
                        <w:jc w:val="center"/>
                        <w:rPr>
                          <w:rFonts w:ascii="Baguet Script" w:hAnsi="Baguet Script"/>
                          <w:b/>
                          <w:bCs/>
                          <w:sz w:val="28"/>
                          <w:szCs w:val="28"/>
                        </w:rPr>
                      </w:pPr>
                      <w:r w:rsidRPr="002000D5">
                        <w:rPr>
                          <w:rFonts w:ascii="Baguet Script" w:hAnsi="Baguet Script"/>
                          <w:b/>
                          <w:bCs/>
                          <w:sz w:val="28"/>
                          <w:szCs w:val="28"/>
                        </w:rPr>
                        <w:t>Sustainability and climate change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85251" w:rsidRPr="00F300C2">
        <w:rPr>
          <w:rFonts w:ascii="Montserrat" w:hAnsi="Montserrat"/>
          <w:noProof/>
          <w:lang w:bidi="en-GB"/>
        </w:rPr>
        <w:br w:type="page"/>
      </w:r>
    </w:p>
    <w:p w14:paraId="1CEB363C" w14:textId="307D6FB6" w:rsidR="00C85251" w:rsidRPr="00F300C2" w:rsidRDefault="00EA1BD5" w:rsidP="00706D60">
      <w:pPr>
        <w:rPr>
          <w:rFonts w:ascii="Montserrat" w:hAnsi="Montserrat"/>
          <w:noProof/>
        </w:rPr>
      </w:pPr>
      <w:r w:rsidRPr="00F300C2">
        <w:rPr>
          <w:rFonts w:ascii="Montserrat" w:hAnsi="Montserrat"/>
          <w:noProof/>
          <w:lang w:bidi="en-GB"/>
        </w:rPr>
        <w:lastRenderedPageBreak/>
        <w:drawing>
          <wp:anchor distT="0" distB="0" distL="114300" distR="114300" simplePos="0" relativeHeight="251675648" behindDoc="1" locked="0" layoutInCell="1" allowOverlap="1" wp14:anchorId="66BBFA31" wp14:editId="112619B8">
            <wp:simplePos x="0" y="0"/>
            <wp:positionH relativeFrom="page">
              <wp:posOffset>10160</wp:posOffset>
            </wp:positionH>
            <wp:positionV relativeFrom="paragraph">
              <wp:posOffset>-914341</wp:posOffset>
            </wp:positionV>
            <wp:extent cx="7612911" cy="3912781"/>
            <wp:effectExtent l="0" t="0" r="7620" b="0"/>
            <wp:wrapNone/>
            <wp:docPr id="13" name="Picture 13" descr="Child drawing the earth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ild drawing the earth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911" cy="391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C59D7" w14:textId="03413127" w:rsidR="00C85251" w:rsidRPr="00F300C2" w:rsidRDefault="00815083" w:rsidP="00706D60">
      <w:pPr>
        <w:rPr>
          <w:rFonts w:ascii="Montserrat" w:hAnsi="Montserrat"/>
          <w:noProof/>
        </w:rPr>
      </w:pPr>
      <w:r w:rsidRPr="00F300C2">
        <w:rPr>
          <w:rFonts w:ascii="Montserrat" w:hAnsi="Montserrat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CA8C316" wp14:editId="517F528C">
                <wp:simplePos x="0" y="0"/>
                <wp:positionH relativeFrom="margin">
                  <wp:posOffset>-477520</wp:posOffset>
                </wp:positionH>
                <wp:positionV relativeFrom="paragraph">
                  <wp:posOffset>-447675</wp:posOffset>
                </wp:positionV>
                <wp:extent cx="6660000" cy="9756000"/>
                <wp:effectExtent l="0" t="0" r="26670" b="17145"/>
                <wp:wrapNone/>
                <wp:docPr id="3" name="Rectangle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0000" cy="9756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31B0EC" id="Rectangle 12" o:spid="_x0000_s1026" alt="&quot;&quot;" style="position:absolute;margin-left:-37.6pt;margin-top:-35.25pt;width:524.4pt;height:768.2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" filled="f" strokecolor="#2f5496 [2404]" strokeweight="1pt">
                <w10:wrap anchorx="margin"/>
              </v:rect>
            </w:pict>
          </mc:Fallback>
        </mc:AlternateContent>
      </w:r>
    </w:p>
    <w:p w14:paraId="515F4FDE" w14:textId="0AE4CAA0" w:rsidR="00C85251" w:rsidRPr="00F300C2" w:rsidRDefault="00C85251" w:rsidP="00706D60">
      <w:pPr>
        <w:rPr>
          <w:rFonts w:ascii="Montserrat" w:hAnsi="Montserrat"/>
          <w:noProof/>
        </w:rPr>
      </w:pPr>
    </w:p>
    <w:p w14:paraId="5087CB6B" w14:textId="77777777" w:rsidR="00C85251" w:rsidRPr="00F300C2" w:rsidRDefault="00C85251" w:rsidP="00706D60">
      <w:pPr>
        <w:rPr>
          <w:rFonts w:ascii="Montserrat" w:hAnsi="Montserrat"/>
          <w:noProof/>
        </w:rPr>
      </w:pPr>
    </w:p>
    <w:p w14:paraId="0493A490" w14:textId="1F906E63" w:rsidR="00C85251" w:rsidRPr="00F300C2" w:rsidRDefault="00C85251" w:rsidP="00706D60">
      <w:pPr>
        <w:rPr>
          <w:rFonts w:ascii="Montserrat" w:hAnsi="Montserrat"/>
          <w:noProof/>
        </w:rPr>
      </w:pPr>
    </w:p>
    <w:p w14:paraId="2F1CCFE0" w14:textId="1DC2B0C7" w:rsidR="00C85251" w:rsidRPr="00F300C2" w:rsidRDefault="00C85251" w:rsidP="00706D60">
      <w:pPr>
        <w:rPr>
          <w:rFonts w:ascii="Montserrat" w:hAnsi="Montserrat"/>
          <w:noProof/>
        </w:rPr>
      </w:pPr>
    </w:p>
    <w:p w14:paraId="7F5F9A9D" w14:textId="254A68BF" w:rsidR="00C85251" w:rsidRPr="00F300C2" w:rsidRDefault="00C85251" w:rsidP="00706D60">
      <w:pPr>
        <w:rPr>
          <w:rFonts w:ascii="Montserrat" w:hAnsi="Montserrat"/>
          <w:noProof/>
        </w:rPr>
      </w:pPr>
    </w:p>
    <w:p w14:paraId="11BB7BDD" w14:textId="77777777" w:rsidR="00C85251" w:rsidRPr="00F300C2" w:rsidRDefault="00C85251" w:rsidP="00706D60">
      <w:pPr>
        <w:rPr>
          <w:rFonts w:ascii="Montserrat" w:hAnsi="Montserrat"/>
          <w:noProof/>
        </w:rPr>
      </w:pPr>
    </w:p>
    <w:p w14:paraId="608B8674" w14:textId="77777777" w:rsidR="00706D60" w:rsidRPr="00F300C2" w:rsidRDefault="00706D60" w:rsidP="00706D60">
      <w:pPr>
        <w:rPr>
          <w:rFonts w:ascii="Montserrat" w:hAnsi="Montserrat"/>
          <w:noProof/>
        </w:rPr>
      </w:pPr>
    </w:p>
    <w:p w14:paraId="63B200AE" w14:textId="77777777" w:rsidR="00706D60" w:rsidRPr="00F300C2" w:rsidRDefault="00706D60" w:rsidP="00706D60">
      <w:pPr>
        <w:rPr>
          <w:rFonts w:ascii="Montserrat" w:hAnsi="Montserrat"/>
          <w:noProof/>
        </w:rPr>
      </w:pPr>
    </w:p>
    <w:p w14:paraId="3ED10CAC" w14:textId="77777777" w:rsidR="00706D60" w:rsidRPr="00F300C2" w:rsidRDefault="00706D60" w:rsidP="00706D60">
      <w:pPr>
        <w:rPr>
          <w:rFonts w:ascii="Montserrat" w:hAnsi="Montserrat"/>
          <w:noProof/>
        </w:rPr>
      </w:pPr>
    </w:p>
    <w:p w14:paraId="58B9B6D5" w14:textId="533BCAD3" w:rsidR="004B2958" w:rsidRDefault="004B2958" w:rsidP="00706D60">
      <w:pPr>
        <w:pStyle w:val="Heading1"/>
        <w:rPr>
          <w:rFonts w:ascii="Montserrat" w:hAnsi="Montserrat"/>
          <w:b/>
          <w:bCs/>
          <w:noProof/>
          <w:color w:val="000000" w:themeColor="text1"/>
          <w:lang w:val="en-GB"/>
        </w:rPr>
      </w:pPr>
      <w:bookmarkStart w:id="0" w:name="_Toc13818349"/>
    </w:p>
    <w:p w14:paraId="4240590F" w14:textId="4F5DFADB" w:rsidR="004B2958" w:rsidRDefault="00E56CAE" w:rsidP="00706D60">
      <w:pPr>
        <w:pStyle w:val="Heading1"/>
        <w:rPr>
          <w:rFonts w:ascii="Montserrat" w:hAnsi="Montserrat"/>
          <w:b/>
          <w:bCs/>
          <w:noProof/>
          <w:color w:val="000000" w:themeColor="text1"/>
          <w:lang w:val="en-GB"/>
        </w:rPr>
      </w:pPr>
      <w:r w:rsidRPr="00D066BC">
        <w:rPr>
          <w:rFonts w:ascii="Montserrat" w:hAnsi="Montserrat"/>
          <w:noProof/>
          <w:lang w:bidi="en-GB"/>
        </w:rPr>
        <w:drawing>
          <wp:anchor distT="0" distB="0" distL="114300" distR="114300" simplePos="0" relativeHeight="251704320" behindDoc="1" locked="0" layoutInCell="1" allowOverlap="1" wp14:anchorId="7052D5DA" wp14:editId="3BAC1030">
            <wp:simplePos x="0" y="0"/>
            <wp:positionH relativeFrom="margin">
              <wp:posOffset>4701510</wp:posOffset>
            </wp:positionH>
            <wp:positionV relativeFrom="paragraph">
              <wp:posOffset>297938</wp:posOffset>
            </wp:positionV>
            <wp:extent cx="1348105" cy="1778635"/>
            <wp:effectExtent l="0" t="0" r="4445" b="0"/>
            <wp:wrapTight wrapText="bothSides">
              <wp:wrapPolygon edited="0">
                <wp:start x="0" y="0"/>
                <wp:lineTo x="0" y="21284"/>
                <wp:lineTo x="21366" y="21284"/>
                <wp:lineTo x="21366" y="0"/>
                <wp:lineTo x="0" y="0"/>
              </wp:wrapPolygon>
            </wp:wrapTight>
            <wp:docPr id="17928466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84663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177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616">
        <w:rPr>
          <w:rFonts w:ascii="Montserrat" w:hAnsi="Montserrat"/>
          <w:b/>
          <w:bCs/>
          <w:noProof/>
          <w:color w:val="000000" w:themeColor="text1"/>
          <w:lang w:val="en-GB"/>
        </w:rPr>
        <w:t>Session 1</w:t>
      </w:r>
    </w:p>
    <w:p w14:paraId="74DFE6D1" w14:textId="323A9527" w:rsidR="00C85251" w:rsidRPr="004B2958" w:rsidRDefault="004B2958" w:rsidP="00706D60">
      <w:pPr>
        <w:pStyle w:val="Heading1"/>
        <w:rPr>
          <w:rFonts w:ascii="Montserrat" w:hAnsi="Montserrat"/>
          <w:b/>
          <w:bCs/>
          <w:noProof/>
          <w:color w:val="000000" w:themeColor="text1"/>
          <w:lang w:val="en-GB"/>
        </w:rPr>
      </w:pPr>
      <w:r w:rsidRPr="004B2958">
        <w:rPr>
          <w:rFonts w:ascii="Montserrat" w:hAnsi="Montserrat"/>
          <w:b/>
          <w:bCs/>
          <w:noProof/>
          <w:color w:val="000000" w:themeColor="text1"/>
          <w:lang w:val="en-GB"/>
        </w:rPr>
        <w:t>P</w:t>
      </w:r>
      <w:bookmarkEnd w:id="0"/>
      <w:r w:rsidRPr="004B2958">
        <w:rPr>
          <w:rFonts w:ascii="Montserrat" w:hAnsi="Montserrat"/>
          <w:b/>
          <w:bCs/>
          <w:noProof/>
          <w:color w:val="000000" w:themeColor="text1"/>
          <w:lang w:val="en-GB"/>
        </w:rPr>
        <w:t>ollution</w:t>
      </w:r>
    </w:p>
    <w:p w14:paraId="10FFB285" w14:textId="77777777" w:rsidR="007416AC" w:rsidRDefault="007416AC" w:rsidP="003469B9">
      <w:pPr>
        <w:rPr>
          <w:rFonts w:ascii="Montserrat" w:hAnsi="Montserrat"/>
          <w:b/>
          <w:bCs/>
          <w:noProof/>
          <w:sz w:val="28"/>
          <w:szCs w:val="28"/>
          <w:u w:val="single"/>
        </w:rPr>
      </w:pPr>
    </w:p>
    <w:p w14:paraId="2C153EEE" w14:textId="06E2603A" w:rsidR="00C55FCA" w:rsidRPr="00BD42E7" w:rsidRDefault="00C55FCA" w:rsidP="00E56CAE">
      <w:pPr>
        <w:rPr>
          <w:rFonts w:ascii="Montserrat" w:hAnsi="Montserrat"/>
          <w:i/>
          <w:iCs/>
          <w:noProof/>
          <w:color w:val="00B0F0"/>
          <w:sz w:val="20"/>
          <w:szCs w:val="20"/>
        </w:rPr>
      </w:pPr>
      <w:r w:rsidRPr="00BD42E7">
        <w:rPr>
          <w:rFonts w:ascii="Montserrat" w:hAnsi="Montserrat"/>
          <w:noProof/>
          <w:color w:val="00B0F0"/>
          <w:sz w:val="32"/>
          <w:szCs w:val="32"/>
        </w:rPr>
        <w:t>'No one can do everything but everyone can do something'</w:t>
      </w:r>
      <w:r w:rsidR="00E56CAE" w:rsidRPr="00BD42E7">
        <w:rPr>
          <w:rFonts w:ascii="Montserrat" w:hAnsi="Montserrat"/>
          <w:noProof/>
          <w:color w:val="00B0F0"/>
          <w:sz w:val="32"/>
          <w:szCs w:val="32"/>
        </w:rPr>
        <w:t xml:space="preserve"> </w:t>
      </w:r>
      <w:r w:rsidRPr="00BD42E7">
        <w:rPr>
          <w:rFonts w:ascii="Montserrat" w:hAnsi="Montserrat"/>
          <w:i/>
          <w:iCs/>
          <w:noProof/>
          <w:color w:val="00B0F0"/>
          <w:sz w:val="20"/>
          <w:szCs w:val="20"/>
        </w:rPr>
        <w:t xml:space="preserve">(Laura Tobin, </w:t>
      </w:r>
      <w:r w:rsidR="00AB7E10" w:rsidRPr="00BD42E7">
        <w:rPr>
          <w:rFonts w:ascii="Montserrat" w:hAnsi="Montserrat"/>
          <w:i/>
          <w:iCs/>
          <w:noProof/>
          <w:color w:val="00B0F0"/>
          <w:sz w:val="20"/>
          <w:szCs w:val="20"/>
        </w:rPr>
        <w:t>2022)</w:t>
      </w:r>
    </w:p>
    <w:p w14:paraId="244EE8CF" w14:textId="39ADF4DC" w:rsidR="00E56CAE" w:rsidRDefault="00E56CAE" w:rsidP="00E56CAE">
      <w:pPr>
        <w:rPr>
          <w:rFonts w:ascii="Montserrat" w:hAnsi="Montserrat"/>
          <w:i/>
          <w:iCs/>
          <w:noProof/>
          <w:sz w:val="18"/>
          <w:szCs w:val="18"/>
        </w:rPr>
      </w:pPr>
    </w:p>
    <w:p w14:paraId="53C570CF" w14:textId="39A0BED9" w:rsidR="00E56CAE" w:rsidRDefault="00E56CAE" w:rsidP="00E56CAE">
      <w:pPr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 xml:space="preserve">In this first session, you have been thinking about the best way to impact </w:t>
      </w:r>
      <w:r w:rsidR="00584641">
        <w:rPr>
          <w:rFonts w:ascii="Montserrat" w:hAnsi="Montserrat"/>
          <w:noProof/>
        </w:rPr>
        <w:t xml:space="preserve">the environment and found out some </w:t>
      </w:r>
      <w:r w:rsidR="00584641" w:rsidRPr="00920616">
        <w:rPr>
          <w:rFonts w:ascii="Montserrat" w:hAnsi="Montserrat"/>
          <w:b/>
          <w:bCs/>
          <w:noProof/>
        </w:rPr>
        <w:t>facts about plastic pollution</w:t>
      </w:r>
      <w:r w:rsidR="00584641">
        <w:rPr>
          <w:rFonts w:ascii="Montserrat" w:hAnsi="Montserrat"/>
          <w:noProof/>
        </w:rPr>
        <w:t xml:space="preserve">. </w:t>
      </w:r>
    </w:p>
    <w:p w14:paraId="4D729596" w14:textId="37F29AF1" w:rsidR="00584641" w:rsidRDefault="00584641" w:rsidP="00E56CAE">
      <w:pPr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>You have also</w:t>
      </w:r>
      <w:r w:rsidR="00BD42E7">
        <w:rPr>
          <w:rFonts w:ascii="Montserrat" w:hAnsi="Montserrat"/>
          <w:noProof/>
        </w:rPr>
        <w:t xml:space="preserve"> be learning about the </w:t>
      </w:r>
      <w:r w:rsidR="00BD42E7" w:rsidRPr="001925BF">
        <w:rPr>
          <w:rFonts w:ascii="Montserrat" w:hAnsi="Montserrat"/>
          <w:b/>
          <w:bCs/>
          <w:noProof/>
        </w:rPr>
        <w:t>waste hierarchy pyramid</w:t>
      </w:r>
      <w:r w:rsidR="00BD42E7">
        <w:rPr>
          <w:rFonts w:ascii="Montserrat" w:hAnsi="Montserrat"/>
          <w:noProof/>
        </w:rPr>
        <w:t xml:space="preserve"> and the vocabulary associatated with this. </w:t>
      </w:r>
    </w:p>
    <w:p w14:paraId="06F569A2" w14:textId="0D3B8E7F" w:rsidR="00BD42E7" w:rsidRDefault="00BD42E7" w:rsidP="00E56CAE">
      <w:pPr>
        <w:rPr>
          <w:rFonts w:ascii="Montserrat" w:hAnsi="Montserrat"/>
          <w:noProof/>
        </w:rPr>
      </w:pPr>
    </w:p>
    <w:p w14:paraId="713786EB" w14:textId="11F404B9" w:rsidR="00BD42E7" w:rsidRDefault="00BD42E7" w:rsidP="00E56CAE">
      <w:pPr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 xml:space="preserve">Now is the time to reflect on your learning from the session. </w:t>
      </w:r>
    </w:p>
    <w:p w14:paraId="0644B4E8" w14:textId="1AD99BF3" w:rsidR="00BD42E7" w:rsidRDefault="00BD42E7" w:rsidP="00E56CAE">
      <w:pPr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 xml:space="preserve">Think about: </w:t>
      </w:r>
    </w:p>
    <w:p w14:paraId="2580E344" w14:textId="56363EA8" w:rsidR="00E930ED" w:rsidRPr="00F300C2" w:rsidRDefault="00D159EE" w:rsidP="00706D60">
      <w:pPr>
        <w:rPr>
          <w:rFonts w:ascii="Montserrat" w:hAnsi="Montserrat"/>
          <w:noProof/>
        </w:rPr>
      </w:pPr>
      <w:r w:rsidRPr="00920616">
        <w:rPr>
          <w:rFonts w:ascii="Montserrat" w:hAnsi="Montserrat"/>
          <w:noProof/>
        </w:rPr>
        <mc:AlternateContent>
          <mc:Choice Requires="wps">
            <w:drawing>
              <wp:anchor distT="91440" distB="91440" distL="114300" distR="114300" simplePos="0" relativeHeight="251710464" behindDoc="0" locked="0" layoutInCell="1" allowOverlap="1" wp14:anchorId="43DB8FEF" wp14:editId="7824FD8D">
                <wp:simplePos x="0" y="0"/>
                <wp:positionH relativeFrom="margin">
                  <wp:align>center</wp:align>
                </wp:positionH>
                <wp:positionV relativeFrom="paragraph">
                  <wp:posOffset>2167385</wp:posOffset>
                </wp:positionV>
                <wp:extent cx="6367145" cy="1403985"/>
                <wp:effectExtent l="0" t="0" r="0" b="0"/>
                <wp:wrapTopAndBottom/>
                <wp:docPr id="19228985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71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A1AA38" w14:textId="023786A3" w:rsidR="00D159EE" w:rsidRDefault="00D159EE" w:rsidP="00D159EE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  <w:t xml:space="preserve">My 'pollution pledge' is: </w:t>
                            </w:r>
                          </w:p>
                          <w:p w14:paraId="2ED35A85" w14:textId="77777777" w:rsidR="00D159EE" w:rsidRDefault="00D159EE" w:rsidP="00D159EE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3DB8FEF" id="_x0000_s1035" type="#_x0000_t202" style="position:absolute;margin-left:0;margin-top:170.65pt;width:501.35pt;height:110.55pt;z-index:251710464;visibility:visible;mso-wrap-style:square;mso-width-percent:0;mso-height-percent:200;mso-wrap-distance-left:9pt;mso-wrap-distance-top:7.2pt;mso-wrap-distance-right:9pt;mso-wrap-distance-bottom:7.2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" filled="f" stroked="f">
                <v:textbox style="mso-fit-shape-to-text:t">
                  <w:txbxContent>
                    <w:p w14:paraId="21A1AA38" w14:textId="023786A3" w:rsidR="00D159EE" w:rsidRDefault="00D159EE" w:rsidP="00D159EE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</w:pPr>
                      <w:r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  <w:t xml:space="preserve">My 'pollution pledge' is: </w:t>
                      </w:r>
                    </w:p>
                    <w:p w14:paraId="2ED35A85" w14:textId="77777777" w:rsidR="00D159EE" w:rsidRDefault="00D159EE" w:rsidP="00D159EE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rPr>
                          <w:i/>
                          <w:iCs/>
                          <w:color w:val="4472C4" w:themeColor="accent1"/>
                          <w:sz w:val="24"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7A34F1" w:rsidRPr="00920616">
        <w:rPr>
          <w:rFonts w:ascii="Montserrat" w:hAnsi="Montserrat"/>
          <w:noProof/>
        </w:rPr>
        <mc:AlternateContent>
          <mc:Choice Requires="wps">
            <w:drawing>
              <wp:anchor distT="91440" distB="91440" distL="114300" distR="114300" simplePos="0" relativeHeight="251708416" behindDoc="0" locked="0" layoutInCell="1" allowOverlap="1" wp14:anchorId="6BDB04C5" wp14:editId="02FA467F">
                <wp:simplePos x="0" y="0"/>
                <wp:positionH relativeFrom="margin">
                  <wp:align>center</wp:align>
                </wp:positionH>
                <wp:positionV relativeFrom="paragraph">
                  <wp:posOffset>1296387</wp:posOffset>
                </wp:positionV>
                <wp:extent cx="6367145" cy="1403985"/>
                <wp:effectExtent l="0" t="0" r="0" b="0"/>
                <wp:wrapTopAndBottom/>
                <wp:docPr id="2390718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71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2429D1" w14:textId="73478B90" w:rsidR="007A34F1" w:rsidRDefault="007A34F1" w:rsidP="007A34F1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  <w:t>One t</w:t>
                            </w:r>
                            <w:r w:rsidR="00D159EE"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  <w:t>hing I would like to find out more about is</w:t>
                            </w:r>
                            <w: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  <w:t xml:space="preserve">: </w:t>
                            </w:r>
                          </w:p>
                          <w:p w14:paraId="746512C9" w14:textId="77777777" w:rsidR="007A34F1" w:rsidRDefault="007A34F1" w:rsidP="007A34F1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DB04C5" id="_x0000_s1036" type="#_x0000_t202" style="position:absolute;margin-left:0;margin-top:102.1pt;width:501.35pt;height:110.55pt;z-index:251708416;visibility:visible;mso-wrap-style:square;mso-width-percent:0;mso-height-percent:200;mso-wrap-distance-left:9pt;mso-wrap-distance-top:7.2pt;mso-wrap-distance-right:9pt;mso-wrap-distance-bottom:7.2pt;mso-position-horizontal:center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" filled="f" stroked="f">
                <v:textbox style="mso-fit-shape-to-text:t">
                  <w:txbxContent>
                    <w:p w14:paraId="462429D1" w14:textId="73478B90" w:rsidR="007A34F1" w:rsidRDefault="007A34F1" w:rsidP="007A34F1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</w:pPr>
                      <w:r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  <w:t>One t</w:t>
                      </w:r>
                      <w:r w:rsidR="00D159EE"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  <w:t>hing I would like to find out more about is</w:t>
                      </w:r>
                      <w:r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  <w:t xml:space="preserve">: </w:t>
                      </w:r>
                    </w:p>
                    <w:p w14:paraId="746512C9" w14:textId="77777777" w:rsidR="007A34F1" w:rsidRDefault="007A34F1" w:rsidP="007A34F1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rPr>
                          <w:i/>
                          <w:iCs/>
                          <w:color w:val="4472C4" w:themeColor="accent1"/>
                          <w:sz w:val="24"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920616" w:rsidRPr="00920616">
        <w:rPr>
          <w:rFonts w:ascii="Montserrat" w:hAnsi="Montserrat"/>
          <w:noProof/>
        </w:rPr>
        <mc:AlternateContent>
          <mc:Choice Requires="wps">
            <w:drawing>
              <wp:anchor distT="91440" distB="91440" distL="114300" distR="114300" simplePos="0" relativeHeight="251706368" behindDoc="0" locked="0" layoutInCell="1" allowOverlap="1" wp14:anchorId="3E2D4882" wp14:editId="43EBE9F5">
                <wp:simplePos x="0" y="0"/>
                <wp:positionH relativeFrom="page">
                  <wp:posOffset>583565</wp:posOffset>
                </wp:positionH>
                <wp:positionV relativeFrom="paragraph">
                  <wp:posOffset>273685</wp:posOffset>
                </wp:positionV>
                <wp:extent cx="6367145" cy="1403985"/>
                <wp:effectExtent l="0" t="0" r="0" b="0"/>
                <wp:wrapTopAndBottom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714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8F912B" w14:textId="1A38B5F5" w:rsidR="00920616" w:rsidRDefault="00920616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  <w:szCs w:val="24"/>
                              </w:rPr>
                              <w:t xml:space="preserve">One thing I know now that I didn't know before is: </w:t>
                            </w:r>
                          </w:p>
                          <w:p w14:paraId="51B676B1" w14:textId="77777777" w:rsidR="00920616" w:rsidRDefault="00920616">
                            <w:pPr>
                              <w:pBdr>
                                <w:top w:val="single" w:sz="24" w:space="8" w:color="4472C4" w:themeColor="accent1"/>
                                <w:bottom w:val="single" w:sz="24" w:space="8" w:color="4472C4" w:themeColor="accent1"/>
                              </w:pBdr>
                              <w:rPr>
                                <w:i/>
                                <w:iCs/>
                                <w:color w:val="4472C4" w:themeColor="accent1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E2D4882" id="_x0000_s1037" type="#_x0000_t202" style="position:absolute;margin-left:45.95pt;margin-top:21.55pt;width:501.35pt;height:110.55pt;z-index:251706368;visibility:visible;mso-wrap-style:square;mso-width-percent:0;mso-height-percent:200;mso-wrap-distance-left:9pt;mso-wrap-distance-top:7.2pt;mso-wrap-distance-right:9pt;mso-wrap-distance-bottom:7.2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" filled="f" stroked="f">
                <v:textbox style="mso-fit-shape-to-text:t">
                  <w:txbxContent>
                    <w:p w14:paraId="778F912B" w14:textId="1A38B5F5" w:rsidR="00920616" w:rsidRDefault="00920616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</w:pPr>
                      <w:r>
                        <w:rPr>
                          <w:i/>
                          <w:iCs/>
                          <w:color w:val="4472C4" w:themeColor="accent1"/>
                          <w:sz w:val="24"/>
                          <w:szCs w:val="24"/>
                        </w:rPr>
                        <w:t xml:space="preserve">One thing I know now that I didn't know before is: </w:t>
                      </w:r>
                    </w:p>
                    <w:p w14:paraId="51B676B1" w14:textId="77777777" w:rsidR="00920616" w:rsidRDefault="00920616">
                      <w:pPr>
                        <w:pBdr>
                          <w:top w:val="single" w:sz="24" w:space="8" w:color="4472C4" w:themeColor="accent1"/>
                          <w:bottom w:val="single" w:sz="24" w:space="8" w:color="4472C4" w:themeColor="accent1"/>
                        </w:pBdr>
                        <w:rPr>
                          <w:i/>
                          <w:iCs/>
                          <w:color w:val="4472C4" w:themeColor="accent1"/>
                          <w:sz w:val="24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C9B7CAC" w14:textId="77777777" w:rsidR="00D92464" w:rsidRPr="00F300C2" w:rsidRDefault="00D92464" w:rsidP="00706D60">
      <w:pPr>
        <w:rPr>
          <w:rFonts w:ascii="Montserrat" w:eastAsiaTheme="majorEastAsia" w:hAnsi="Montserrat"/>
          <w:noProof/>
          <w:color w:val="2F5496" w:themeColor="accent1" w:themeShade="BF"/>
        </w:rPr>
      </w:pPr>
      <w:r w:rsidRPr="00F300C2">
        <w:rPr>
          <w:rFonts w:ascii="Montserrat" w:hAnsi="Montserrat"/>
          <w:noProof/>
          <w:lang w:bidi="en-GB"/>
        </w:rPr>
        <w:br w:type="page"/>
      </w:r>
    </w:p>
    <w:p w14:paraId="3FB197FE" w14:textId="0D658B54" w:rsidR="004B2958" w:rsidRDefault="00F7325E" w:rsidP="004B2958">
      <w:pPr>
        <w:pStyle w:val="Heading1"/>
        <w:rPr>
          <w:rFonts w:ascii="Montserrat" w:hAnsi="Montserrat"/>
          <w:b/>
          <w:bCs/>
          <w:noProof/>
          <w:color w:val="000000" w:themeColor="text1"/>
          <w:lang w:val="en-GB"/>
        </w:rPr>
      </w:pPr>
      <w:bookmarkStart w:id="1" w:name="_Toc13818351"/>
      <w:r>
        <w:rPr>
          <w:rFonts w:ascii="Montserrat" w:hAnsi="Montserrat"/>
          <w:b/>
          <w:bCs/>
          <w:noProof/>
          <w:color w:val="000000" w:themeColor="text1"/>
          <w:lang w:val="en-GB"/>
        </w:rPr>
        <w:lastRenderedPageBreak/>
        <w:drawing>
          <wp:anchor distT="0" distB="0" distL="114300" distR="114300" simplePos="0" relativeHeight="251691008" behindDoc="1" locked="0" layoutInCell="1" allowOverlap="1" wp14:anchorId="00012F9F" wp14:editId="3CA308EE">
            <wp:simplePos x="0" y="0"/>
            <wp:positionH relativeFrom="page">
              <wp:align>right</wp:align>
            </wp:positionH>
            <wp:positionV relativeFrom="paragraph">
              <wp:posOffset>-2604976</wp:posOffset>
            </wp:positionV>
            <wp:extent cx="7634177" cy="5089169"/>
            <wp:effectExtent l="0" t="0" r="5080" b="0"/>
            <wp:wrapNone/>
            <wp:docPr id="21" name="Picture 21" descr="Leaning bicycle on yellow painted w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Leaning bicycle on yellow painted wall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4177" cy="5089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2464" w:rsidRPr="004B2958">
        <w:rPr>
          <w:rFonts w:ascii="Montserrat" w:hAnsi="Montserrat"/>
          <w:b/>
          <w:bCs/>
          <w:noProof/>
          <w:color w:val="000000" w:themeColor="text1"/>
          <w:lang w:val="en-GB" w:bidi="en-GB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4FD21D3" wp14:editId="5515C8AB">
                <wp:simplePos x="0" y="0"/>
                <wp:positionH relativeFrom="page">
                  <wp:posOffset>438150</wp:posOffset>
                </wp:positionH>
                <wp:positionV relativeFrom="paragraph">
                  <wp:posOffset>-447675</wp:posOffset>
                </wp:positionV>
                <wp:extent cx="6660000" cy="9756000"/>
                <wp:effectExtent l="0" t="0" r="26670" b="17145"/>
                <wp:wrapNone/>
                <wp:docPr id="16" name="Rectangle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0000" cy="9756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53484A" w14:textId="3382EE4F" w:rsidR="00DD73BB" w:rsidRPr="00DD73BB" w:rsidRDefault="00DD73BB" w:rsidP="00DD73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FD21D3" id="Rectangle 16" o:spid="_x0000_s1038" alt="&quot;&quot;" style="position:absolute;left:0;text-align:left;margin-left:34.5pt;margin-top:-35.25pt;width:524.4pt;height:768.2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" filled="f" strokecolor="#2f5496 [2404]" strokeweight="1pt">
                <v:textbox>
                  <w:txbxContent>
                    <w:p w14:paraId="1953484A" w14:textId="3382EE4F" w:rsidR="00DD73BB" w:rsidRPr="00DD73BB" w:rsidRDefault="00DD73BB" w:rsidP="00DD73BB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4B2958" w:rsidRPr="004B2958">
        <w:rPr>
          <w:rFonts w:ascii="Montserrat" w:hAnsi="Montserrat"/>
          <w:b/>
          <w:bCs/>
          <w:noProof/>
          <w:color w:val="000000" w:themeColor="text1"/>
          <w:lang w:val="en-GB"/>
        </w:rPr>
        <w:t>s</w:t>
      </w:r>
      <w:bookmarkEnd w:id="1"/>
      <w:r w:rsidR="004B2958" w:rsidRPr="004B2958">
        <w:rPr>
          <w:rFonts w:ascii="Montserrat" w:hAnsi="Montserrat"/>
          <w:b/>
          <w:bCs/>
          <w:noProof/>
          <w:color w:val="000000" w:themeColor="text1"/>
          <w:lang w:val="en-GB"/>
        </w:rPr>
        <w:t>ESSION 2</w:t>
      </w:r>
      <w:r w:rsidR="004B2958">
        <w:rPr>
          <w:rFonts w:ascii="Montserrat" w:hAnsi="Montserrat"/>
          <w:b/>
          <w:bCs/>
          <w:noProof/>
          <w:color w:val="000000" w:themeColor="text1"/>
          <w:lang w:val="en-GB"/>
        </w:rPr>
        <w:t xml:space="preserve"> </w:t>
      </w:r>
    </w:p>
    <w:p w14:paraId="555BC281" w14:textId="77777777" w:rsidR="004B2958" w:rsidRDefault="004B2958" w:rsidP="004B2958">
      <w:pPr>
        <w:pStyle w:val="Heading1"/>
        <w:rPr>
          <w:rFonts w:ascii="Montserrat" w:hAnsi="Montserrat"/>
          <w:b/>
          <w:bCs/>
          <w:noProof/>
          <w:color w:val="000000" w:themeColor="text1"/>
          <w:lang w:val="en-GB"/>
        </w:rPr>
      </w:pPr>
    </w:p>
    <w:p w14:paraId="0C893E73" w14:textId="1B20D36D" w:rsidR="004B2958" w:rsidRPr="004B2958" w:rsidRDefault="004B2958" w:rsidP="004B2958">
      <w:pPr>
        <w:pStyle w:val="Heading1"/>
        <w:rPr>
          <w:rFonts w:ascii="Montserrat" w:hAnsi="Montserrat"/>
          <w:b/>
          <w:bCs/>
          <w:noProof/>
          <w:color w:val="000000" w:themeColor="text1"/>
          <w:lang w:val="en-GB"/>
        </w:rPr>
      </w:pPr>
      <w:r>
        <w:rPr>
          <w:rFonts w:ascii="Montserrat" w:hAnsi="Montserrat"/>
          <w:b/>
          <w:bCs/>
          <w:noProof/>
          <w:color w:val="000000" w:themeColor="text1"/>
          <w:lang w:val="en-GB"/>
        </w:rPr>
        <w:t>ACTIVE TRAVEL</w:t>
      </w:r>
    </w:p>
    <w:p w14:paraId="7CC3C0D4" w14:textId="77777777" w:rsidR="004B2958" w:rsidRDefault="004B2958" w:rsidP="004B2958"/>
    <w:p w14:paraId="206A0169" w14:textId="20522ED8" w:rsidR="004B2958" w:rsidRPr="004B2958" w:rsidRDefault="004B2958" w:rsidP="004B2958"/>
    <w:p w14:paraId="159BFE23" w14:textId="77777777" w:rsidR="006512AE" w:rsidRPr="00F300C2" w:rsidRDefault="006512AE" w:rsidP="00706D60">
      <w:pPr>
        <w:pStyle w:val="Heading2"/>
        <w:rPr>
          <w:rFonts w:ascii="Montserrat" w:hAnsi="Montserrat"/>
          <w:noProof/>
          <w:lang w:val="en-GB"/>
        </w:rPr>
        <w:sectPr w:rsidR="006512AE" w:rsidRPr="00F300C2" w:rsidSect="00E65EE1">
          <w:footerReference w:type="default" r:id="rId20"/>
          <w:footerReference w:type="first" r:id="rId21"/>
          <w:pgSz w:w="11906" w:h="16838" w:code="9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1C714F32" w14:textId="2511BB75" w:rsidR="00E930ED" w:rsidRPr="00F300C2" w:rsidRDefault="00E930ED" w:rsidP="00706D60">
      <w:pPr>
        <w:pStyle w:val="Heading2"/>
        <w:rPr>
          <w:rFonts w:ascii="Montserrat" w:hAnsi="Montserrat"/>
          <w:noProof/>
          <w:lang w:val="en-GB"/>
        </w:rPr>
      </w:pPr>
    </w:p>
    <w:p w14:paraId="41F7F9C5" w14:textId="0AA6D9D4" w:rsidR="006512AE" w:rsidRPr="00F300C2" w:rsidRDefault="006512AE" w:rsidP="00706D60">
      <w:pPr>
        <w:rPr>
          <w:rFonts w:ascii="Montserrat" w:hAnsi="Montserrat"/>
          <w:noProof/>
        </w:rPr>
      </w:pPr>
    </w:p>
    <w:p w14:paraId="6930CACE" w14:textId="513B8945" w:rsidR="00576B76" w:rsidRPr="00F300C2" w:rsidRDefault="00576B76" w:rsidP="00D20F17">
      <w:pPr>
        <w:rPr>
          <w:rFonts w:ascii="Montserrat" w:hAnsi="Montserrat"/>
          <w:noProof/>
        </w:rPr>
      </w:pPr>
    </w:p>
    <w:p w14:paraId="0FE12BFD" w14:textId="77777777" w:rsidR="006512AE" w:rsidRPr="00F300C2" w:rsidRDefault="006512AE" w:rsidP="00706D60">
      <w:pPr>
        <w:rPr>
          <w:rFonts w:ascii="Montserrat" w:hAnsi="Montserrat"/>
          <w:noProof/>
        </w:rPr>
      </w:pPr>
    </w:p>
    <w:p w14:paraId="4C6132A5" w14:textId="500C2F9A" w:rsidR="006512AE" w:rsidRPr="00F300C2" w:rsidRDefault="0046498C" w:rsidP="00706D60">
      <w:pPr>
        <w:pStyle w:val="Heading2"/>
        <w:rPr>
          <w:rFonts w:ascii="Montserrat" w:hAnsi="Montserrat"/>
          <w:noProof/>
          <w:sz w:val="28"/>
          <w:lang w:val="en-GB"/>
        </w:rPr>
      </w:pPr>
      <w:r w:rsidRPr="0046498C">
        <w:rPr>
          <w:rFonts w:ascii="Montserrat" w:hAnsi="Montserrat"/>
          <w:noProof/>
          <w:lang w:val="en-GB" w:bidi="en-GB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1222401C" wp14:editId="0BA240CC">
                <wp:simplePos x="0" y="0"/>
                <wp:positionH relativeFrom="column">
                  <wp:posOffset>-341630</wp:posOffset>
                </wp:positionH>
                <wp:positionV relativeFrom="paragraph">
                  <wp:posOffset>184150</wp:posOffset>
                </wp:positionV>
                <wp:extent cx="6352540" cy="2626995"/>
                <wp:effectExtent l="0" t="0" r="10160" b="20955"/>
                <wp:wrapSquare wrapText="bothSides"/>
                <wp:docPr id="2026223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2540" cy="262699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47919E" w14:textId="643AA8D9" w:rsidR="0046498C" w:rsidRPr="009908B2" w:rsidRDefault="0046498C">
                            <w:pPr>
                              <w:rPr>
                                <w:rFonts w:ascii="Montserrat" w:hAnsi="Montserrat"/>
                              </w:rPr>
                            </w:pPr>
                            <w:r w:rsidRPr="009908B2">
                              <w:rPr>
                                <w:rFonts w:ascii="Montserrat" w:hAnsi="Montserrat"/>
                              </w:rPr>
                              <w:t xml:space="preserve">How do you travel to school? </w:t>
                            </w:r>
                            <w:r w:rsidR="009908B2">
                              <w:rPr>
                                <w:rFonts w:ascii="Montserrat" w:hAnsi="Montserrat"/>
                              </w:rPr>
                              <w:t>___________________________________________________</w:t>
                            </w:r>
                          </w:p>
                          <w:p w14:paraId="1798A605" w14:textId="77777777" w:rsidR="0046498C" w:rsidRPr="009908B2" w:rsidRDefault="0046498C">
                            <w:pPr>
                              <w:rPr>
                                <w:rFonts w:ascii="Montserrat" w:hAnsi="Montserrat"/>
                              </w:rPr>
                            </w:pPr>
                          </w:p>
                          <w:p w14:paraId="0C422D80" w14:textId="2883225B" w:rsidR="0046498C" w:rsidRPr="009908B2" w:rsidRDefault="0046498C">
                            <w:pPr>
                              <w:rPr>
                                <w:rFonts w:ascii="Montserrat" w:hAnsi="Montserrat"/>
                              </w:rPr>
                            </w:pPr>
                            <w:r w:rsidRPr="009908B2">
                              <w:rPr>
                                <w:rFonts w:ascii="Montserrat" w:hAnsi="Montserrat"/>
                              </w:rPr>
                              <w:t xml:space="preserve">How many miles is this? </w:t>
                            </w:r>
                            <w:r w:rsidR="009908B2">
                              <w:rPr>
                                <w:rFonts w:ascii="Montserrat" w:hAnsi="Montserrat"/>
                              </w:rPr>
                              <w:t>___________________________________________________</w:t>
                            </w:r>
                          </w:p>
                          <w:p w14:paraId="3A5075A8" w14:textId="77777777" w:rsidR="0046498C" w:rsidRPr="009908B2" w:rsidRDefault="0046498C">
                            <w:pPr>
                              <w:rPr>
                                <w:rFonts w:ascii="Montserrat" w:hAnsi="Montserrat"/>
                              </w:rPr>
                            </w:pPr>
                          </w:p>
                          <w:p w14:paraId="4254A2C0" w14:textId="2933AC88" w:rsidR="00E40AE6" w:rsidRPr="009908B2" w:rsidRDefault="00E40AE6">
                            <w:pPr>
                              <w:rPr>
                                <w:rFonts w:ascii="Montserrat" w:hAnsi="Montserrat"/>
                              </w:rPr>
                            </w:pPr>
                            <w:r w:rsidRPr="009908B2">
                              <w:rPr>
                                <w:rFonts w:ascii="Montserrat" w:hAnsi="Montserrat"/>
                              </w:rPr>
                              <w:t xml:space="preserve">How many km is this? </w:t>
                            </w:r>
                            <w:r w:rsidR="009908B2">
                              <w:rPr>
                                <w:rFonts w:ascii="Montserrat" w:hAnsi="Montserrat"/>
                              </w:rPr>
                              <w:t>___________________________________________________</w:t>
                            </w:r>
                          </w:p>
                          <w:p w14:paraId="378213BE" w14:textId="5AFAD735" w:rsidR="00E40AE6" w:rsidRPr="009908B2" w:rsidRDefault="00E40AE6">
                            <w:pPr>
                              <w:rPr>
                                <w:rFonts w:ascii="Montserrat" w:hAnsi="Montserrat"/>
                              </w:rPr>
                            </w:pPr>
                          </w:p>
                          <w:p w14:paraId="63FDCD8C" w14:textId="2E481B5E" w:rsidR="00E40AE6" w:rsidRPr="009908B2" w:rsidRDefault="00E40AE6">
                            <w:pPr>
                              <w:rPr>
                                <w:rFonts w:ascii="Montserrat" w:hAnsi="Montserrat"/>
                              </w:rPr>
                            </w:pPr>
                            <w:r w:rsidRPr="009908B2">
                              <w:rPr>
                                <w:rFonts w:ascii="Montserrat" w:hAnsi="Montserrat"/>
                              </w:rPr>
                              <w:t>How would you like to travel to school?</w:t>
                            </w:r>
                            <w:r w:rsidR="009908B2" w:rsidRPr="009908B2">
                              <w:rPr>
                                <w:rFonts w:ascii="Montserrat" w:hAnsi="Montserrat"/>
                              </w:rPr>
                              <w:t xml:space="preserve"> </w:t>
                            </w:r>
                            <w:r w:rsidR="009908B2">
                              <w:rPr>
                                <w:rFonts w:ascii="Montserrat" w:hAnsi="Montserrat"/>
                              </w:rPr>
                              <w:t>________________________________________</w:t>
                            </w:r>
                          </w:p>
                          <w:p w14:paraId="317B291D" w14:textId="77777777" w:rsidR="00E40AE6" w:rsidRPr="009908B2" w:rsidRDefault="00E40AE6">
                            <w:pPr>
                              <w:rPr>
                                <w:rFonts w:ascii="Montserrat" w:hAnsi="Montserrat"/>
                              </w:rPr>
                            </w:pPr>
                          </w:p>
                          <w:p w14:paraId="57ED3B84" w14:textId="3331BFCF" w:rsidR="00E40AE6" w:rsidRDefault="00E40AE6">
                            <w:pPr>
                              <w:rPr>
                                <w:rFonts w:ascii="Montserrat" w:hAnsi="Montserrat"/>
                              </w:rPr>
                            </w:pPr>
                            <w:r w:rsidRPr="009908B2">
                              <w:rPr>
                                <w:rFonts w:ascii="Montserrat" w:hAnsi="Montserrat"/>
                              </w:rPr>
                              <w:t>If you are unable to change how you travel, what changes could you make to</w:t>
                            </w:r>
                            <w:r w:rsidR="009908B2" w:rsidRPr="009908B2">
                              <w:rPr>
                                <w:rFonts w:ascii="Montserrat" w:hAnsi="Montserrat"/>
                              </w:rPr>
                              <w:t xml:space="preserve"> current journey to make it more active? </w:t>
                            </w:r>
                          </w:p>
                          <w:p w14:paraId="644B03F9" w14:textId="681AB12D" w:rsidR="009908B2" w:rsidRPr="009908B2" w:rsidRDefault="009908B2">
                            <w:pPr>
                              <w:rPr>
                                <w:rFonts w:ascii="Montserrat" w:hAnsi="Montserrat"/>
                                <w:sz w:val="32"/>
                                <w:szCs w:val="32"/>
                              </w:rPr>
                            </w:pPr>
                            <w:r w:rsidRPr="00263C12">
                              <w:rPr>
                                <w:rFonts w:ascii="Montserrat" w:hAnsi="Montserrat"/>
                                <w:color w:val="A6A6A6" w:themeColor="background1" w:themeShade="A6"/>
                                <w:sz w:val="32"/>
                                <w:szCs w:val="32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Pr="009908B2">
                              <w:rPr>
                                <w:rFonts w:ascii="Montserrat" w:hAnsi="Montserrat"/>
                                <w:sz w:val="32"/>
                                <w:szCs w:val="32"/>
                              </w:rPr>
                              <w:t>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22401C" id="_x0000_s1039" type="#_x0000_t202" style="position:absolute;left:0;text-align:left;margin-left:-26.9pt;margin-top:14.5pt;width:500.2pt;height:206.8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" fillcolor="#ffc">
                <v:textbox>
                  <w:txbxContent>
                    <w:p w14:paraId="6447919E" w14:textId="643AA8D9" w:rsidR="0046498C" w:rsidRPr="009908B2" w:rsidRDefault="0046498C">
                      <w:pPr>
                        <w:rPr>
                          <w:rFonts w:ascii="Montserrat" w:hAnsi="Montserrat"/>
                        </w:rPr>
                      </w:pPr>
                      <w:r w:rsidRPr="009908B2">
                        <w:rPr>
                          <w:rFonts w:ascii="Montserrat" w:hAnsi="Montserrat"/>
                        </w:rPr>
                        <w:t xml:space="preserve">How do you travel to school? </w:t>
                      </w:r>
                      <w:r w:rsidR="009908B2">
                        <w:rPr>
                          <w:rFonts w:ascii="Montserrat" w:hAnsi="Montserrat"/>
                        </w:rPr>
                        <w:t>___________________________________________________</w:t>
                      </w:r>
                    </w:p>
                    <w:p w14:paraId="1798A605" w14:textId="77777777" w:rsidR="0046498C" w:rsidRPr="009908B2" w:rsidRDefault="0046498C">
                      <w:pPr>
                        <w:rPr>
                          <w:rFonts w:ascii="Montserrat" w:hAnsi="Montserrat"/>
                        </w:rPr>
                      </w:pPr>
                    </w:p>
                    <w:p w14:paraId="0C422D80" w14:textId="2883225B" w:rsidR="0046498C" w:rsidRPr="009908B2" w:rsidRDefault="0046498C">
                      <w:pPr>
                        <w:rPr>
                          <w:rFonts w:ascii="Montserrat" w:hAnsi="Montserrat"/>
                        </w:rPr>
                      </w:pPr>
                      <w:r w:rsidRPr="009908B2">
                        <w:rPr>
                          <w:rFonts w:ascii="Montserrat" w:hAnsi="Montserrat"/>
                        </w:rPr>
                        <w:t xml:space="preserve">How many miles is this? </w:t>
                      </w:r>
                      <w:r w:rsidR="009908B2">
                        <w:rPr>
                          <w:rFonts w:ascii="Montserrat" w:hAnsi="Montserrat"/>
                        </w:rPr>
                        <w:t>___________________________________________________</w:t>
                      </w:r>
                    </w:p>
                    <w:p w14:paraId="3A5075A8" w14:textId="77777777" w:rsidR="0046498C" w:rsidRPr="009908B2" w:rsidRDefault="0046498C">
                      <w:pPr>
                        <w:rPr>
                          <w:rFonts w:ascii="Montserrat" w:hAnsi="Montserrat"/>
                        </w:rPr>
                      </w:pPr>
                    </w:p>
                    <w:p w14:paraId="4254A2C0" w14:textId="2933AC88" w:rsidR="00E40AE6" w:rsidRPr="009908B2" w:rsidRDefault="00E40AE6">
                      <w:pPr>
                        <w:rPr>
                          <w:rFonts w:ascii="Montserrat" w:hAnsi="Montserrat"/>
                        </w:rPr>
                      </w:pPr>
                      <w:r w:rsidRPr="009908B2">
                        <w:rPr>
                          <w:rFonts w:ascii="Montserrat" w:hAnsi="Montserrat"/>
                        </w:rPr>
                        <w:t xml:space="preserve">How many km is this? </w:t>
                      </w:r>
                      <w:r w:rsidR="009908B2">
                        <w:rPr>
                          <w:rFonts w:ascii="Montserrat" w:hAnsi="Montserrat"/>
                        </w:rPr>
                        <w:t>___________________________________________________</w:t>
                      </w:r>
                    </w:p>
                    <w:p w14:paraId="378213BE" w14:textId="5AFAD735" w:rsidR="00E40AE6" w:rsidRPr="009908B2" w:rsidRDefault="00E40AE6">
                      <w:pPr>
                        <w:rPr>
                          <w:rFonts w:ascii="Montserrat" w:hAnsi="Montserrat"/>
                        </w:rPr>
                      </w:pPr>
                    </w:p>
                    <w:p w14:paraId="63FDCD8C" w14:textId="2E481B5E" w:rsidR="00E40AE6" w:rsidRPr="009908B2" w:rsidRDefault="00E40AE6">
                      <w:pPr>
                        <w:rPr>
                          <w:rFonts w:ascii="Montserrat" w:hAnsi="Montserrat"/>
                        </w:rPr>
                      </w:pPr>
                      <w:r w:rsidRPr="009908B2">
                        <w:rPr>
                          <w:rFonts w:ascii="Montserrat" w:hAnsi="Montserrat"/>
                        </w:rPr>
                        <w:t>How would you like to travel to school?</w:t>
                      </w:r>
                      <w:r w:rsidR="009908B2" w:rsidRPr="009908B2">
                        <w:rPr>
                          <w:rFonts w:ascii="Montserrat" w:hAnsi="Montserrat"/>
                        </w:rPr>
                        <w:t xml:space="preserve"> </w:t>
                      </w:r>
                      <w:r w:rsidR="009908B2">
                        <w:rPr>
                          <w:rFonts w:ascii="Montserrat" w:hAnsi="Montserrat"/>
                        </w:rPr>
                        <w:t>________________________________________</w:t>
                      </w:r>
                    </w:p>
                    <w:p w14:paraId="317B291D" w14:textId="77777777" w:rsidR="00E40AE6" w:rsidRPr="009908B2" w:rsidRDefault="00E40AE6">
                      <w:pPr>
                        <w:rPr>
                          <w:rFonts w:ascii="Montserrat" w:hAnsi="Montserrat"/>
                        </w:rPr>
                      </w:pPr>
                    </w:p>
                    <w:p w14:paraId="57ED3B84" w14:textId="3331BFCF" w:rsidR="00E40AE6" w:rsidRDefault="00E40AE6">
                      <w:pPr>
                        <w:rPr>
                          <w:rFonts w:ascii="Montserrat" w:hAnsi="Montserrat"/>
                        </w:rPr>
                      </w:pPr>
                      <w:r w:rsidRPr="009908B2">
                        <w:rPr>
                          <w:rFonts w:ascii="Montserrat" w:hAnsi="Montserrat"/>
                        </w:rPr>
                        <w:t>If you are unable to change how you travel, what changes could you make to</w:t>
                      </w:r>
                      <w:r w:rsidR="009908B2" w:rsidRPr="009908B2">
                        <w:rPr>
                          <w:rFonts w:ascii="Montserrat" w:hAnsi="Montserrat"/>
                        </w:rPr>
                        <w:t xml:space="preserve"> current journey to make it more active? </w:t>
                      </w:r>
                    </w:p>
                    <w:p w14:paraId="644B03F9" w14:textId="681AB12D" w:rsidR="009908B2" w:rsidRPr="009908B2" w:rsidRDefault="009908B2">
                      <w:pPr>
                        <w:rPr>
                          <w:rFonts w:ascii="Montserrat" w:hAnsi="Montserrat"/>
                          <w:sz w:val="32"/>
                          <w:szCs w:val="32"/>
                        </w:rPr>
                      </w:pPr>
                      <w:r w:rsidRPr="00263C12">
                        <w:rPr>
                          <w:rFonts w:ascii="Montserrat" w:hAnsi="Montserrat"/>
                          <w:color w:val="A6A6A6" w:themeColor="background1" w:themeShade="A6"/>
                          <w:sz w:val="32"/>
                          <w:szCs w:val="32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 w:rsidRPr="009908B2">
                        <w:rPr>
                          <w:rFonts w:ascii="Montserrat" w:hAnsi="Montserrat"/>
                          <w:sz w:val="32"/>
                          <w:szCs w:val="32"/>
                        </w:rPr>
                        <w:t>_____________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07BB6" w:rsidRPr="00E07BB6">
        <w:rPr>
          <w:rFonts w:ascii="Montserrat" w:hAnsi="Montserrat"/>
          <w:noProof/>
          <w:lang w:val="en-GB" w:bidi="en-GB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35DA406E" wp14:editId="48551D7D">
                <wp:simplePos x="0" y="0"/>
                <wp:positionH relativeFrom="margin">
                  <wp:align>center</wp:align>
                </wp:positionH>
                <wp:positionV relativeFrom="paragraph">
                  <wp:posOffset>2954962</wp:posOffset>
                </wp:positionV>
                <wp:extent cx="6180455" cy="3377565"/>
                <wp:effectExtent l="0" t="0" r="10795" b="13335"/>
                <wp:wrapSquare wrapText="bothSides"/>
                <wp:docPr id="305410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0455" cy="3377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7BD07" w14:textId="2BC80F75" w:rsidR="00E07BB6" w:rsidRPr="0046498C" w:rsidRDefault="009F3392">
                            <w:pPr>
                              <w:rPr>
                                <w:rFonts w:ascii="Montserrat" w:hAnsi="Montserrat"/>
                              </w:rPr>
                            </w:pPr>
                            <w:r w:rsidRPr="0046498C">
                              <w:rPr>
                                <w:rFonts w:ascii="Montserrat" w:hAnsi="Montserrat"/>
                              </w:rPr>
                              <w:t xml:space="preserve">Draw out your obstacle course and label </w:t>
                            </w:r>
                            <w:r w:rsidR="008F2A18">
                              <w:rPr>
                                <w:rFonts w:ascii="Montserrat" w:hAnsi="Montserrat"/>
                              </w:rPr>
                              <w:t>it with the correct activities/equipment: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A406E" id="_x0000_s1040" type="#_x0000_t202" style="position:absolute;left:0;text-align:left;margin-left:0;margin-top:232.65pt;width:486.65pt;height:265.95pt;z-index:2517125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">
                <v:textbox>
                  <w:txbxContent>
                    <w:p w14:paraId="3807BD07" w14:textId="2BC80F75" w:rsidR="00E07BB6" w:rsidRPr="0046498C" w:rsidRDefault="009F3392">
                      <w:pPr>
                        <w:rPr>
                          <w:rFonts w:ascii="Montserrat" w:hAnsi="Montserrat"/>
                        </w:rPr>
                      </w:pPr>
                      <w:r w:rsidRPr="0046498C">
                        <w:rPr>
                          <w:rFonts w:ascii="Montserrat" w:hAnsi="Montserrat"/>
                        </w:rPr>
                        <w:t xml:space="preserve">Draw out your obstacle course and label </w:t>
                      </w:r>
                      <w:r w:rsidR="008F2A18">
                        <w:rPr>
                          <w:rFonts w:ascii="Montserrat" w:hAnsi="Montserrat"/>
                        </w:rPr>
                        <w:t>it with the correct activities/equipment: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512AE" w:rsidRPr="00F300C2">
        <w:rPr>
          <w:rFonts w:ascii="Montserrat" w:hAnsi="Montserrat"/>
          <w:noProof/>
          <w:lang w:val="en-GB" w:bidi="en-GB"/>
        </w:rPr>
        <w:br w:type="column"/>
      </w:r>
    </w:p>
    <w:p w14:paraId="47E0C473" w14:textId="3A347222" w:rsidR="006512AE" w:rsidRPr="00F300C2" w:rsidRDefault="006512AE" w:rsidP="00706D60">
      <w:pPr>
        <w:rPr>
          <w:rFonts w:ascii="Montserrat" w:hAnsi="Montserrat"/>
          <w:noProof/>
        </w:rPr>
      </w:pPr>
    </w:p>
    <w:p w14:paraId="14DD47D2" w14:textId="230A8E1D" w:rsidR="006512AE" w:rsidRPr="00F300C2" w:rsidRDefault="006512AE" w:rsidP="00706D60">
      <w:pPr>
        <w:rPr>
          <w:rFonts w:ascii="Montserrat" w:hAnsi="Montserrat"/>
          <w:noProof/>
        </w:rPr>
      </w:pPr>
    </w:p>
    <w:p w14:paraId="0819072E" w14:textId="77777777" w:rsidR="006512AE" w:rsidRPr="00F300C2" w:rsidRDefault="006512AE" w:rsidP="00706D60">
      <w:pPr>
        <w:rPr>
          <w:rFonts w:ascii="Montserrat" w:hAnsi="Montserrat"/>
          <w:noProof/>
        </w:rPr>
      </w:pPr>
    </w:p>
    <w:p w14:paraId="661596D1" w14:textId="7E8AFD7C" w:rsidR="006512AE" w:rsidRPr="00D20F17" w:rsidRDefault="00FD7F9C" w:rsidP="00D20F17">
      <w:pPr>
        <w:pStyle w:val="Heading2"/>
        <w:rPr>
          <w:rFonts w:ascii="Montserrat" w:hAnsi="Montserrat"/>
          <w:noProof/>
          <w:sz w:val="28"/>
          <w:lang w:val="en-GB"/>
        </w:rPr>
      </w:pPr>
      <w:r w:rsidRPr="00FD7F9C">
        <w:rPr>
          <w:rFonts w:ascii="Montserrat" w:hAnsi="Montserrat"/>
          <w:noProof/>
          <w:lang w:val="en-GB" w:bidi="en-GB"/>
        </w:rPr>
        <w:drawing>
          <wp:anchor distT="0" distB="0" distL="114300" distR="114300" simplePos="0" relativeHeight="251715584" behindDoc="0" locked="0" layoutInCell="1" allowOverlap="1" wp14:anchorId="0874D3C8" wp14:editId="1846FD17">
            <wp:simplePos x="0" y="0"/>
            <wp:positionH relativeFrom="margin">
              <wp:posOffset>4256310</wp:posOffset>
            </wp:positionH>
            <wp:positionV relativeFrom="paragraph">
              <wp:posOffset>5571604</wp:posOffset>
            </wp:positionV>
            <wp:extent cx="2221535" cy="1108131"/>
            <wp:effectExtent l="133350" t="400050" r="121920" b="396875"/>
            <wp:wrapNone/>
            <wp:docPr id="152141333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8C908F3E-80AD-9B9C-AF6F-17D6B6B3FA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8C908F3E-80AD-9B9C-AF6F-17D6B6B3FA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5" t="11823" r="7466" b="14222"/>
                    <a:stretch/>
                  </pic:blipFill>
                  <pic:spPr>
                    <a:xfrm rot="20235785">
                      <a:off x="0" y="0"/>
                      <a:ext cx="2221535" cy="11081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12AE" w:rsidRPr="00F300C2">
        <w:rPr>
          <w:rFonts w:ascii="Montserrat" w:hAnsi="Montserrat"/>
          <w:noProof/>
          <w:lang w:val="en-GB" w:bidi="en-GB"/>
        </w:rPr>
        <w:br w:type="column"/>
      </w:r>
    </w:p>
    <w:p w14:paraId="6547C9D5" w14:textId="555996F5" w:rsidR="00165112" w:rsidRPr="00F300C2" w:rsidRDefault="00165112" w:rsidP="00706D60">
      <w:pPr>
        <w:rPr>
          <w:rFonts w:ascii="Montserrat" w:hAnsi="Montserrat"/>
          <w:noProof/>
        </w:rPr>
      </w:pPr>
    </w:p>
    <w:p w14:paraId="0E16DE87" w14:textId="77777777" w:rsidR="00F8576E" w:rsidRPr="00F300C2" w:rsidRDefault="00F8576E" w:rsidP="00706D60">
      <w:pPr>
        <w:rPr>
          <w:rFonts w:ascii="Montserrat" w:hAnsi="Montserrat"/>
          <w:noProof/>
        </w:rPr>
      </w:pPr>
    </w:p>
    <w:p w14:paraId="1E6394F8" w14:textId="77777777" w:rsidR="00165112" w:rsidRPr="00F300C2" w:rsidRDefault="00165112" w:rsidP="00F8576E">
      <w:pPr>
        <w:rPr>
          <w:rFonts w:ascii="Montserrat" w:hAnsi="Montserrat"/>
          <w:noProof/>
        </w:rPr>
      </w:pPr>
      <w:r w:rsidRPr="00F300C2">
        <w:rPr>
          <w:rFonts w:ascii="Montserrat" w:hAnsi="Montserrat"/>
          <w:noProof/>
          <w:lang w:bidi="en-GB"/>
        </w:rPr>
        <w:br w:type="page"/>
      </w:r>
    </w:p>
    <w:p w14:paraId="6D56C336" w14:textId="77777777" w:rsidR="00165112" w:rsidRPr="00F300C2" w:rsidRDefault="00165112" w:rsidP="00706D60">
      <w:pPr>
        <w:pStyle w:val="Heading2"/>
        <w:rPr>
          <w:rFonts w:ascii="Montserrat" w:hAnsi="Montserrat"/>
          <w:noProof/>
          <w:lang w:val="en-GB"/>
        </w:rPr>
        <w:sectPr w:rsidR="00165112" w:rsidRPr="00F300C2" w:rsidSect="00E65EE1">
          <w:type w:val="continuous"/>
          <w:pgSz w:w="11906" w:h="16838" w:code="9"/>
          <w:pgMar w:top="1440" w:right="1440" w:bottom="1440" w:left="1440" w:header="720" w:footer="720" w:gutter="0"/>
          <w:cols w:num="3" w:space="720"/>
          <w:docGrid w:linePitch="360"/>
        </w:sectPr>
      </w:pPr>
    </w:p>
    <w:p w14:paraId="1115F292" w14:textId="2B268FD8" w:rsidR="004B2958" w:rsidRPr="004B2958" w:rsidRDefault="008618EE" w:rsidP="00706D60">
      <w:pPr>
        <w:pStyle w:val="Heading1"/>
        <w:rPr>
          <w:rFonts w:ascii="Montserrat" w:hAnsi="Montserrat"/>
          <w:b/>
          <w:bCs/>
          <w:noProof/>
          <w:color w:val="000000" w:themeColor="text1"/>
          <w:lang w:val="en-GB"/>
        </w:rPr>
      </w:pPr>
      <w:bookmarkStart w:id="2" w:name="_Toc13818355"/>
      <w:r>
        <w:rPr>
          <w:rFonts w:ascii="Montserrat" w:hAnsi="Montserrat"/>
          <w:b/>
          <w:bCs/>
          <w:noProof/>
          <w:color w:val="000000" w:themeColor="text1"/>
          <w:lang w:val="en-GB"/>
        </w:rPr>
        <w:lastRenderedPageBreak/>
        <w:drawing>
          <wp:anchor distT="0" distB="0" distL="114300" distR="114300" simplePos="0" relativeHeight="251692032" behindDoc="1" locked="0" layoutInCell="1" allowOverlap="1" wp14:anchorId="6E7884A7" wp14:editId="256E53ED">
            <wp:simplePos x="0" y="0"/>
            <wp:positionH relativeFrom="page">
              <wp:align>left</wp:align>
            </wp:positionH>
            <wp:positionV relativeFrom="paragraph">
              <wp:posOffset>-3854450</wp:posOffset>
            </wp:positionV>
            <wp:extent cx="3116580" cy="8998009"/>
            <wp:effectExtent l="0" t="6985" r="635" b="635"/>
            <wp:wrapNone/>
            <wp:docPr id="26" name="Picture 26" descr="Lunch box with food i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Lunch box with food in it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29" t="3756" r="12465" b="11687"/>
                    <a:stretch/>
                  </pic:blipFill>
                  <pic:spPr bwMode="auto">
                    <a:xfrm rot="16200000">
                      <a:off x="0" y="0"/>
                      <a:ext cx="3116580" cy="8998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5112" w:rsidRPr="004B2958">
        <w:rPr>
          <w:rFonts w:ascii="Montserrat" w:hAnsi="Montserrat"/>
          <w:b/>
          <w:bCs/>
          <w:noProof/>
          <w:color w:val="000000" w:themeColor="text1"/>
          <w:lang w:val="en-GB" w:bidi="en-GB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3344405" wp14:editId="07221C48">
                <wp:simplePos x="0" y="0"/>
                <wp:positionH relativeFrom="page">
                  <wp:posOffset>438150</wp:posOffset>
                </wp:positionH>
                <wp:positionV relativeFrom="paragraph">
                  <wp:posOffset>-447675</wp:posOffset>
                </wp:positionV>
                <wp:extent cx="6660000" cy="9756000"/>
                <wp:effectExtent l="0" t="0" r="26670" b="17145"/>
                <wp:wrapNone/>
                <wp:docPr id="64" name="Rectangle 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0000" cy="9756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8E0AD8" w14:textId="1FA83F52" w:rsidR="00DD73BB" w:rsidRPr="00DD73BB" w:rsidRDefault="00DD73BB" w:rsidP="00DD73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344405" id="Rectangle 64" o:spid="_x0000_s1041" alt="&quot;&quot;" style="position:absolute;left:0;text-align:left;margin-left:34.5pt;margin-top:-35.25pt;width:524.4pt;height:768.2pt;z-index:-25164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" filled="f" strokecolor="#2f5496 [2404]" strokeweight="1pt">
                <v:textbox>
                  <w:txbxContent>
                    <w:p w14:paraId="138E0AD8" w14:textId="1FA83F52" w:rsidR="00DD73BB" w:rsidRPr="00DD73BB" w:rsidRDefault="00DD73BB" w:rsidP="00DD73BB">
                      <w:pPr>
                        <w:jc w:val="cente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bookmarkEnd w:id="2"/>
      <w:r w:rsidR="00F80287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16919DB" wp14:editId="38118581">
                <wp:simplePos x="0" y="0"/>
                <wp:positionH relativeFrom="column">
                  <wp:posOffset>-325272</wp:posOffset>
                </wp:positionH>
                <wp:positionV relativeFrom="paragraph">
                  <wp:posOffset>-297976</wp:posOffset>
                </wp:positionV>
                <wp:extent cx="6659880" cy="9755505"/>
                <wp:effectExtent l="0" t="0" r="0" b="0"/>
                <wp:wrapNone/>
                <wp:docPr id="90905405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1CEF67B" w14:textId="56628658" w:rsidR="00F80287" w:rsidRPr="00DD73BB" w:rsidRDefault="00F80287" w:rsidP="00DD73B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6919DB" id="Text Box 1" o:spid="_x0000_s1042" type="#_x0000_t202" style="position:absolute;left:0;text-align:left;margin-left:-25.6pt;margin-top:-23.45pt;width:524.4pt;height:768.1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" filled="f" strokeweight=".5pt">
                <v:textbox>
                  <w:txbxContent>
                    <w:p w14:paraId="31CEF67B" w14:textId="56628658" w:rsidR="00F80287" w:rsidRPr="00DD73BB" w:rsidRDefault="00F80287" w:rsidP="00DD73B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B2958" w:rsidRPr="004B2958">
        <w:rPr>
          <w:rFonts w:ascii="Montserrat" w:hAnsi="Montserrat"/>
          <w:b/>
          <w:bCs/>
          <w:noProof/>
          <w:color w:val="000000" w:themeColor="text1"/>
          <w:lang w:val="en-GB"/>
        </w:rPr>
        <w:t xml:space="preserve">sESSION 3 </w:t>
      </w:r>
    </w:p>
    <w:p w14:paraId="36B3E1BE" w14:textId="77777777" w:rsidR="008618EE" w:rsidRDefault="008618EE" w:rsidP="008618EE">
      <w:pPr>
        <w:pStyle w:val="Heading1"/>
        <w:ind w:firstLine="720"/>
        <w:rPr>
          <w:rFonts w:ascii="Montserrat" w:hAnsi="Montserrat"/>
          <w:b/>
          <w:bCs/>
          <w:noProof/>
          <w:color w:val="000000" w:themeColor="text1"/>
          <w:lang w:val="en-GB"/>
        </w:rPr>
      </w:pPr>
    </w:p>
    <w:p w14:paraId="6AA53D51" w14:textId="77777777" w:rsidR="008618EE" w:rsidRDefault="008618EE" w:rsidP="00706D60">
      <w:pPr>
        <w:pStyle w:val="Heading1"/>
        <w:rPr>
          <w:rFonts w:ascii="Montserrat" w:hAnsi="Montserrat"/>
          <w:b/>
          <w:bCs/>
          <w:noProof/>
          <w:color w:val="000000" w:themeColor="text1"/>
          <w:lang w:val="en-GB"/>
        </w:rPr>
      </w:pPr>
      <w:r>
        <w:rPr>
          <w:rFonts w:ascii="Montserrat" w:hAnsi="Montserrat"/>
          <w:b/>
          <w:bCs/>
          <w:noProof/>
          <w:color w:val="000000" w:themeColor="text1"/>
          <w:lang w:val="en-GB"/>
        </w:rPr>
        <w:t>H</w:t>
      </w:r>
      <w:r w:rsidR="004B2958" w:rsidRPr="004B2958">
        <w:rPr>
          <w:rFonts w:ascii="Montserrat" w:hAnsi="Montserrat"/>
          <w:b/>
          <w:bCs/>
          <w:noProof/>
          <w:color w:val="000000" w:themeColor="text1"/>
          <w:lang w:val="en-GB"/>
        </w:rPr>
        <w:t xml:space="preserve">EALTHY </w:t>
      </w:r>
    </w:p>
    <w:p w14:paraId="348BD5A5" w14:textId="14967222" w:rsidR="006512AE" w:rsidRPr="00F300C2" w:rsidRDefault="004B2958" w:rsidP="00706D60">
      <w:pPr>
        <w:pStyle w:val="Heading1"/>
        <w:rPr>
          <w:rFonts w:ascii="Montserrat" w:hAnsi="Montserrat"/>
          <w:noProof/>
          <w:lang w:val="en-GB"/>
        </w:rPr>
      </w:pPr>
      <w:r w:rsidRPr="004B2958">
        <w:rPr>
          <w:rFonts w:ascii="Montserrat" w:hAnsi="Montserrat"/>
          <w:b/>
          <w:bCs/>
          <w:noProof/>
          <w:color w:val="000000" w:themeColor="text1"/>
          <w:lang w:val="en-GB"/>
        </w:rPr>
        <w:t>FOOD CHOICES</w:t>
      </w:r>
    </w:p>
    <w:p w14:paraId="738FEB7D" w14:textId="77777777" w:rsidR="00165112" w:rsidRPr="00F300C2" w:rsidRDefault="00165112" w:rsidP="00706D60">
      <w:pPr>
        <w:rPr>
          <w:rFonts w:ascii="Montserrat" w:hAnsi="Montserrat"/>
          <w:noProof/>
        </w:rPr>
      </w:pPr>
    </w:p>
    <w:p w14:paraId="7349FE5D" w14:textId="2F721A9D" w:rsidR="00706D60" w:rsidRPr="00F300C2" w:rsidRDefault="009D20DB" w:rsidP="00706D60">
      <w:pPr>
        <w:rPr>
          <w:rFonts w:ascii="Montserrat" w:hAnsi="Montserrat"/>
          <w:noProof/>
        </w:rPr>
      </w:pPr>
      <w:r w:rsidRPr="00D066BC">
        <w:rPr>
          <w:rFonts w:ascii="Montserrat" w:hAnsi="Montserrat"/>
          <w:noProof/>
          <w:lang w:bidi="en-GB"/>
        </w:rPr>
        <w:drawing>
          <wp:anchor distT="0" distB="0" distL="114300" distR="114300" simplePos="0" relativeHeight="251717632" behindDoc="1" locked="0" layoutInCell="1" allowOverlap="1" wp14:anchorId="1888980A" wp14:editId="54A79437">
            <wp:simplePos x="0" y="0"/>
            <wp:positionH relativeFrom="margin">
              <wp:posOffset>4558352</wp:posOffset>
            </wp:positionH>
            <wp:positionV relativeFrom="paragraph">
              <wp:posOffset>81688</wp:posOffset>
            </wp:positionV>
            <wp:extent cx="1348105" cy="1778635"/>
            <wp:effectExtent l="0" t="0" r="4445" b="0"/>
            <wp:wrapTight wrapText="bothSides">
              <wp:wrapPolygon edited="0">
                <wp:start x="0" y="0"/>
                <wp:lineTo x="0" y="21284"/>
                <wp:lineTo x="21366" y="21284"/>
                <wp:lineTo x="21366" y="0"/>
                <wp:lineTo x="0" y="0"/>
              </wp:wrapPolygon>
            </wp:wrapTight>
            <wp:docPr id="20243620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84663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105" cy="1778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B01B9C" w14:textId="7D6081CD" w:rsidR="006512AE" w:rsidRPr="00F300C2" w:rsidRDefault="00BE056F" w:rsidP="00706D60">
      <w:pPr>
        <w:rPr>
          <w:rFonts w:ascii="Montserrat" w:hAnsi="Montserrat"/>
          <w:noProof/>
        </w:rPr>
      </w:pPr>
      <w:r w:rsidRPr="00BE056F">
        <w:rPr>
          <w:rFonts w:ascii="Montserrat" w:hAnsi="Montserrat"/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2C89C011" wp14:editId="1797B146">
                <wp:simplePos x="0" y="0"/>
                <wp:positionH relativeFrom="column">
                  <wp:posOffset>-208915</wp:posOffset>
                </wp:positionH>
                <wp:positionV relativeFrom="paragraph">
                  <wp:posOffset>3039110</wp:posOffset>
                </wp:positionV>
                <wp:extent cx="2839085" cy="448945"/>
                <wp:effectExtent l="19050" t="19050" r="18415" b="27305"/>
                <wp:wrapSquare wrapText="bothSides"/>
                <wp:docPr id="10708725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9085" cy="448945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38100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A74420" w14:textId="35130C2B" w:rsidR="00BE056F" w:rsidRPr="00BE056F" w:rsidRDefault="00BE056F" w:rsidP="00BE056F">
                            <w:pPr>
                              <w:jc w:val="center"/>
                              <w:rPr>
                                <w:rFonts w:ascii="Montserrat" w:hAnsi="Montserrat"/>
                                <w:b/>
                                <w:bCs/>
                                <w:u w:val="single"/>
                              </w:rPr>
                            </w:pPr>
                            <w:r w:rsidRPr="00BE056F">
                              <w:rPr>
                                <w:rFonts w:ascii="Montserrat" w:hAnsi="Montserrat"/>
                                <w:b/>
                                <w:bCs/>
                                <w:u w:val="single"/>
                              </w:rPr>
                              <w:t>PLANNING YOUR PROJECT: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89C011" id="_x0000_s1043" type="#_x0000_t202" style="position:absolute;margin-left:-16.45pt;margin-top:239.3pt;width:223.55pt;height:35.3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" fillcolor="#ffc" strokecolor="#00b0f0" strokeweight="3pt">
                <v:textbox>
                  <w:txbxContent>
                    <w:p w14:paraId="13A74420" w14:textId="35130C2B" w:rsidR="00BE056F" w:rsidRPr="00BE056F" w:rsidRDefault="00BE056F" w:rsidP="00BE056F">
                      <w:pPr>
                        <w:jc w:val="center"/>
                        <w:rPr>
                          <w:rFonts w:ascii="Montserrat" w:hAnsi="Montserrat"/>
                          <w:b/>
                          <w:bCs/>
                          <w:u w:val="single"/>
                        </w:rPr>
                      </w:pPr>
                      <w:r w:rsidRPr="00BE056F">
                        <w:rPr>
                          <w:rFonts w:ascii="Montserrat" w:hAnsi="Montserrat"/>
                          <w:b/>
                          <w:bCs/>
                          <w:u w:val="single"/>
                        </w:rPr>
                        <w:t>PLANNING YOUR PROJECT: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Montserrat" w:hAnsi="Montserrat"/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B46FB1C" wp14:editId="36C95314">
                <wp:simplePos x="0" y="0"/>
                <wp:positionH relativeFrom="column">
                  <wp:posOffset>-240632</wp:posOffset>
                </wp:positionH>
                <wp:positionV relativeFrom="paragraph">
                  <wp:posOffset>3183723</wp:posOffset>
                </wp:positionV>
                <wp:extent cx="6384290" cy="3272155"/>
                <wp:effectExtent l="19050" t="19050" r="35560" b="42545"/>
                <wp:wrapNone/>
                <wp:docPr id="916815634" name="L-Shap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4290" cy="3272155"/>
                        </a:xfrm>
                        <a:prstGeom prst="corner">
                          <a:avLst>
                            <a:gd name="adj1" fmla="val 55891"/>
                            <a:gd name="adj2" fmla="val 102628"/>
                          </a:avLst>
                        </a:prstGeom>
                        <a:solidFill>
                          <a:srgbClr val="FFFFCC"/>
                        </a:solidFill>
                        <a:ln w="57150"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FF51A4" w14:textId="77777777" w:rsidR="00BE056F" w:rsidRDefault="00BE056F" w:rsidP="00BE056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6FB1C" id="L-Shape 2" o:spid="_x0000_s1044" style="position:absolute;margin-left:-18.95pt;margin-top:250.7pt;width:502.7pt;height:257.6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84290,327215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" adj="-11796480,,5400" path="m,l3358147,r,1443315l6384290,1443315r,1828840l,3272155,,xe" fillcolor="#ffc" strokecolor="#70ad47 [3209]" strokeweight="4.5pt">
                <v:stroke joinstyle="miter"/>
                <v:formulas/>
                <v:path arrowok="t" o:connecttype="custom" o:connectlocs="0,0;3358147,0;3358147,1443315;6384290,1443315;6384290,3272155;0,3272155;0,0" o:connectangles="0,0,0,0,0,0,0" textboxrect="0,0,6384290,3272155"/>
                <v:textbox>
                  <w:txbxContent>
                    <w:p w14:paraId="54FF51A4" w14:textId="77777777" w:rsidR="00BE056F" w:rsidRDefault="00BE056F" w:rsidP="00BE056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BE056F">
        <w:rPr>
          <w:rFonts w:ascii="Montserrat" w:hAnsi="Montserrat"/>
          <w:noProof/>
        </w:rPr>
        <w:drawing>
          <wp:anchor distT="0" distB="0" distL="114300" distR="114300" simplePos="0" relativeHeight="251722752" behindDoc="0" locked="0" layoutInCell="1" allowOverlap="1" wp14:anchorId="321C0907" wp14:editId="70F9C62F">
            <wp:simplePos x="0" y="0"/>
            <wp:positionH relativeFrom="column">
              <wp:posOffset>3239703</wp:posOffset>
            </wp:positionH>
            <wp:positionV relativeFrom="paragraph">
              <wp:posOffset>2729230</wp:posOffset>
            </wp:positionV>
            <wp:extent cx="3240505" cy="1746268"/>
            <wp:effectExtent l="0" t="0" r="0" b="6350"/>
            <wp:wrapNone/>
            <wp:docPr id="102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9D8A97FD-0D20-078C-B489-6A23C4D015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>
                      <a:extLst>
                        <a:ext uri="{FF2B5EF4-FFF2-40B4-BE49-F238E27FC236}">
                          <a16:creationId xmlns:a16="http://schemas.microsoft.com/office/drawing/2014/main" id="{9D8A97FD-0D20-078C-B489-6A23C4D01556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505" cy="1746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0287" w:rsidRPr="00F80287">
        <w:rPr>
          <w:rFonts w:ascii="Montserrat" w:hAnsi="Montserrat"/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5F3C52C8" wp14:editId="252ECBEE">
                <wp:simplePos x="0" y="0"/>
                <wp:positionH relativeFrom="column">
                  <wp:posOffset>-170815</wp:posOffset>
                </wp:positionH>
                <wp:positionV relativeFrom="paragraph">
                  <wp:posOffset>783590</wp:posOffset>
                </wp:positionV>
                <wp:extent cx="4462780" cy="2176780"/>
                <wp:effectExtent l="19050" t="19050" r="33020" b="33020"/>
                <wp:wrapSquare wrapText="bothSides"/>
                <wp:docPr id="9193136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2780" cy="2176780"/>
                        </a:xfrm>
                        <a:prstGeom prst="rect">
                          <a:avLst/>
                        </a:prstGeom>
                        <a:solidFill>
                          <a:srgbClr val="FFFFCC"/>
                        </a:solidFill>
                        <a:ln w="57150">
                          <a:solidFill>
                            <a:schemeClr val="accent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EC8D93" w14:textId="53CB2776" w:rsidR="00F80287" w:rsidRPr="00402EBF" w:rsidRDefault="00F80287">
                            <w:pPr>
                              <w:rPr>
                                <w:rFonts w:ascii="Montserrat" w:hAnsi="Montserrat"/>
                              </w:rPr>
                            </w:pPr>
                            <w:r w:rsidRPr="00402EBF">
                              <w:rPr>
                                <w:rFonts w:ascii="Montserrat" w:hAnsi="Montserrat"/>
                              </w:rPr>
                              <w:t xml:space="preserve">Research </w:t>
                            </w:r>
                            <w:r w:rsidR="0092685B" w:rsidRPr="00402EBF">
                              <w:rPr>
                                <w:rFonts w:ascii="Montserrat" w:hAnsi="Montserrat"/>
                              </w:rPr>
                              <w:t xml:space="preserve">and find out more about how you can make sustainable and healthy food choices which will reduce the negative impact on the environment. </w:t>
                            </w:r>
                          </w:p>
                          <w:p w14:paraId="5FD554BB" w14:textId="7FA40B95" w:rsidR="0092685B" w:rsidRPr="00402EBF" w:rsidRDefault="0092685B">
                            <w:pPr>
                              <w:rPr>
                                <w:rFonts w:ascii="Montserrat" w:hAnsi="Montserrat"/>
                              </w:rPr>
                            </w:pPr>
                            <w:r w:rsidRPr="00402EBF">
                              <w:rPr>
                                <w:rFonts w:ascii="Montserrat" w:hAnsi="Montserrat"/>
                              </w:rPr>
                              <w:t xml:space="preserve">Think about the </w:t>
                            </w:r>
                            <w:r w:rsidR="002918E6" w:rsidRPr="00402EBF">
                              <w:rPr>
                                <w:rFonts w:ascii="Montserrat" w:hAnsi="Montserrat"/>
                              </w:rPr>
                              <w:t xml:space="preserve">miles that food travels and alternative ways of reducing the carbon footprint of your food. </w:t>
                            </w:r>
                          </w:p>
                          <w:p w14:paraId="10D66BD5" w14:textId="1993CD20" w:rsidR="002918E6" w:rsidRPr="00402EBF" w:rsidRDefault="00000000" w:rsidP="00402EBF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Montserrat" w:hAnsi="Montserrat"/>
                              </w:rPr>
                            </w:pPr>
                            <w:hyperlink r:id="rId25" w:anchor="zjwrjfr" w:history="1">
                              <w:r w:rsidR="004B73CC" w:rsidRPr="00402EBF">
                                <w:rPr>
                                  <w:rFonts w:ascii="Montserrat" w:hAnsi="Montserrat"/>
                                  <w:color w:val="0000FF"/>
                                  <w:u w:val="single"/>
                                </w:rPr>
                                <w:t>What is food sustainability and why is it important? - BBC Bitesize</w:t>
                              </w:r>
                            </w:hyperlink>
                          </w:p>
                          <w:p w14:paraId="3D12DE8B" w14:textId="2BC5D46A" w:rsidR="004B73CC" w:rsidRPr="00402EBF" w:rsidRDefault="00000000" w:rsidP="00402EBF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Montserrat" w:hAnsi="Montserrat"/>
                              </w:rPr>
                            </w:pPr>
                            <w:hyperlink r:id="rId26" w:history="1">
                              <w:r w:rsidR="004B73CC" w:rsidRPr="00402EBF">
                                <w:rPr>
                                  <w:rFonts w:ascii="Montserrat" w:hAnsi="Montserrat"/>
                                  <w:color w:val="0000FF"/>
                                  <w:u w:val="single"/>
                                </w:rPr>
                                <w:t>Climate change food calculator: What's your diet's carbon footprint? - BBC News</w:t>
                              </w:r>
                            </w:hyperlink>
                          </w:p>
                          <w:p w14:paraId="1733E973" w14:textId="7CB0342D" w:rsidR="004B73CC" w:rsidRPr="00402EBF" w:rsidRDefault="00000000" w:rsidP="00402EBF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Montserrat" w:hAnsi="Montserrat"/>
                              </w:rPr>
                            </w:pPr>
                            <w:hyperlink r:id="rId27" w:anchor=":~:text=It%20is%20planned%20that%20waste,caddy%20waste%20once%20collections%20begin." w:history="1">
                              <w:r w:rsidR="00402EBF" w:rsidRPr="00402EBF">
                                <w:rPr>
                                  <w:rFonts w:ascii="Montserrat" w:hAnsi="Montserrat"/>
                                  <w:color w:val="0000FF"/>
                                  <w:u w:val="single"/>
                                </w:rPr>
                                <w:t>Lancashire's waste recycling is set to be revolutionised | Lancashire County Council News</w:t>
                              </w:r>
                            </w:hyperlink>
                          </w:p>
                          <w:p w14:paraId="3A947332" w14:textId="77777777" w:rsidR="004B73CC" w:rsidRDefault="004B73C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C52C8" id="_x0000_s1045" type="#_x0000_t202" style="position:absolute;margin-left:-13.45pt;margin-top:61.7pt;width:351.4pt;height:171.4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" fillcolor="#ffc" strokecolor="#ed7d31 [3205]" strokeweight="4.5pt">
                <v:textbox>
                  <w:txbxContent>
                    <w:p w14:paraId="67EC8D93" w14:textId="53CB2776" w:rsidR="00F80287" w:rsidRPr="00402EBF" w:rsidRDefault="00F80287">
                      <w:pPr>
                        <w:rPr>
                          <w:rFonts w:ascii="Montserrat" w:hAnsi="Montserrat"/>
                        </w:rPr>
                      </w:pPr>
                      <w:r w:rsidRPr="00402EBF">
                        <w:rPr>
                          <w:rFonts w:ascii="Montserrat" w:hAnsi="Montserrat"/>
                        </w:rPr>
                        <w:t xml:space="preserve">Research </w:t>
                      </w:r>
                      <w:r w:rsidR="0092685B" w:rsidRPr="00402EBF">
                        <w:rPr>
                          <w:rFonts w:ascii="Montserrat" w:hAnsi="Montserrat"/>
                        </w:rPr>
                        <w:t xml:space="preserve">and find out more about how you can make sustainable and healthy food choices which will reduce the negative impact on the environment. </w:t>
                      </w:r>
                    </w:p>
                    <w:p w14:paraId="5FD554BB" w14:textId="7FA40B95" w:rsidR="0092685B" w:rsidRPr="00402EBF" w:rsidRDefault="0092685B">
                      <w:pPr>
                        <w:rPr>
                          <w:rFonts w:ascii="Montserrat" w:hAnsi="Montserrat"/>
                        </w:rPr>
                      </w:pPr>
                      <w:r w:rsidRPr="00402EBF">
                        <w:rPr>
                          <w:rFonts w:ascii="Montserrat" w:hAnsi="Montserrat"/>
                        </w:rPr>
                        <w:t xml:space="preserve">Think about the </w:t>
                      </w:r>
                      <w:r w:rsidR="002918E6" w:rsidRPr="00402EBF">
                        <w:rPr>
                          <w:rFonts w:ascii="Montserrat" w:hAnsi="Montserrat"/>
                        </w:rPr>
                        <w:t xml:space="preserve">miles that food travels and alternative ways of reducing the carbon footprint of your food. </w:t>
                      </w:r>
                    </w:p>
                    <w:p w14:paraId="10D66BD5" w14:textId="1993CD20" w:rsidR="002918E6" w:rsidRPr="00402EBF" w:rsidRDefault="00000000" w:rsidP="00402EBF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Montserrat" w:hAnsi="Montserrat"/>
                        </w:rPr>
                      </w:pPr>
                      <w:hyperlink r:id="rId28" w:anchor="zjwrjfr" w:history="1">
                        <w:r w:rsidR="004B73CC" w:rsidRPr="00402EBF">
                          <w:rPr>
                            <w:rFonts w:ascii="Montserrat" w:hAnsi="Montserrat"/>
                            <w:color w:val="0000FF"/>
                            <w:u w:val="single"/>
                          </w:rPr>
                          <w:t>What is food sustainability and why is it important? - BBC Bitesize</w:t>
                        </w:r>
                      </w:hyperlink>
                    </w:p>
                    <w:p w14:paraId="3D12DE8B" w14:textId="2BC5D46A" w:rsidR="004B73CC" w:rsidRPr="00402EBF" w:rsidRDefault="00000000" w:rsidP="00402EBF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Montserrat" w:hAnsi="Montserrat"/>
                        </w:rPr>
                      </w:pPr>
                      <w:hyperlink r:id="rId29" w:history="1">
                        <w:r w:rsidR="004B73CC" w:rsidRPr="00402EBF">
                          <w:rPr>
                            <w:rFonts w:ascii="Montserrat" w:hAnsi="Montserrat"/>
                            <w:color w:val="0000FF"/>
                            <w:u w:val="single"/>
                          </w:rPr>
                          <w:t>Climate change food calculator: What's your diet's carbon footprint? - BBC News</w:t>
                        </w:r>
                      </w:hyperlink>
                    </w:p>
                    <w:p w14:paraId="1733E973" w14:textId="7CB0342D" w:rsidR="004B73CC" w:rsidRPr="00402EBF" w:rsidRDefault="00000000" w:rsidP="00402EBF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Montserrat" w:hAnsi="Montserrat"/>
                        </w:rPr>
                      </w:pPr>
                      <w:hyperlink r:id="rId30" w:anchor=":~:text=It%20is%20planned%20that%20waste,caddy%20waste%20once%20collections%20begin." w:history="1">
                        <w:r w:rsidR="00402EBF" w:rsidRPr="00402EBF">
                          <w:rPr>
                            <w:rFonts w:ascii="Montserrat" w:hAnsi="Montserrat"/>
                            <w:color w:val="0000FF"/>
                            <w:u w:val="single"/>
                          </w:rPr>
                          <w:t>Lancashire's waste recycling is set to be revolutionised | Lancashire County Council News</w:t>
                        </w:r>
                      </w:hyperlink>
                    </w:p>
                    <w:p w14:paraId="3A947332" w14:textId="77777777" w:rsidR="004B73CC" w:rsidRDefault="004B73CC"/>
                  </w:txbxContent>
                </v:textbox>
                <w10:wrap type="square"/>
              </v:shape>
            </w:pict>
          </mc:Fallback>
        </mc:AlternateContent>
      </w:r>
      <w:r w:rsidR="00DE410F" w:rsidRPr="009D20DB">
        <w:rPr>
          <w:rFonts w:ascii="Montserrat" w:hAnsi="Montserrat"/>
          <w:noProof/>
          <w:color w:val="5B9BD5" w:themeColor="accent5"/>
          <w:sz w:val="32"/>
          <w:szCs w:val="32"/>
          <w:lang w:bidi="en-GB"/>
        </w:rPr>
        <w:t xml:space="preserve">"Everything we eat has an impact on the planet" </w:t>
      </w:r>
      <w:r w:rsidR="00DE410F" w:rsidRPr="009D20DB">
        <w:rPr>
          <w:rFonts w:ascii="Montserrat" w:hAnsi="Montserrat"/>
          <w:i/>
          <w:iCs/>
          <w:noProof/>
          <w:lang w:bidi="en-GB"/>
        </w:rPr>
        <w:t xml:space="preserve">(Laura Tobin, </w:t>
      </w:r>
      <w:r w:rsidR="009D20DB" w:rsidRPr="009D20DB">
        <w:rPr>
          <w:rFonts w:ascii="Montserrat" w:hAnsi="Montserrat"/>
          <w:i/>
          <w:iCs/>
          <w:noProof/>
          <w:lang w:bidi="en-GB"/>
        </w:rPr>
        <w:t>2022)</w:t>
      </w:r>
      <w:r w:rsidR="009D20DB" w:rsidRPr="009D20DB">
        <w:rPr>
          <w:rFonts w:ascii="Montserrat" w:hAnsi="Montserrat"/>
          <w:noProof/>
          <w:lang w:bidi="en-GB"/>
        </w:rPr>
        <w:t xml:space="preserve"> </w:t>
      </w:r>
      <w:r w:rsidR="006512AE" w:rsidRPr="00F300C2">
        <w:rPr>
          <w:rFonts w:ascii="Montserrat" w:hAnsi="Montserrat"/>
          <w:noProof/>
          <w:lang w:bidi="en-GB"/>
        </w:rPr>
        <w:br w:type="page"/>
      </w:r>
    </w:p>
    <w:p w14:paraId="17202A2F" w14:textId="47E027B7" w:rsidR="00165112" w:rsidRPr="00F300C2" w:rsidRDefault="00165112" w:rsidP="00706D60">
      <w:pPr>
        <w:pStyle w:val="Heading1"/>
        <w:rPr>
          <w:rFonts w:ascii="Montserrat" w:hAnsi="Montserrat"/>
          <w:noProof/>
          <w:lang w:val="en-GB"/>
        </w:rPr>
        <w:sectPr w:rsidR="00165112" w:rsidRPr="00F300C2" w:rsidSect="00E65EE1">
          <w:type w:val="continuous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</w:p>
    <w:p w14:paraId="47FEFFF3" w14:textId="3B372934" w:rsidR="006512AE" w:rsidRPr="004B2958" w:rsidRDefault="008618EE" w:rsidP="00706D60">
      <w:pPr>
        <w:pStyle w:val="Heading1"/>
        <w:rPr>
          <w:rFonts w:ascii="Montserrat" w:hAnsi="Montserrat"/>
          <w:b/>
          <w:bCs/>
          <w:noProof/>
          <w:lang w:val="en-GB"/>
        </w:rPr>
      </w:pPr>
      <w:bookmarkStart w:id="3" w:name="_Toc13818356"/>
      <w:r w:rsidRPr="004B2958">
        <w:rPr>
          <w:rFonts w:ascii="Montserrat" w:hAnsi="Montserrat"/>
          <w:b/>
          <w:bCs/>
          <w:noProof/>
          <w:color w:val="000000" w:themeColor="text1"/>
          <w:sz w:val="36"/>
          <w:szCs w:val="36"/>
          <w:lang w:val="en-GB" w:bidi="en-GB"/>
        </w:rPr>
        <w:lastRenderedPageBreak/>
        <w:drawing>
          <wp:anchor distT="0" distB="0" distL="114300" distR="114300" simplePos="0" relativeHeight="251656191" behindDoc="1" locked="0" layoutInCell="1" allowOverlap="1" wp14:anchorId="2DFBA68B" wp14:editId="0C07F17E">
            <wp:simplePos x="0" y="0"/>
            <wp:positionH relativeFrom="page">
              <wp:align>right</wp:align>
            </wp:positionH>
            <wp:positionV relativeFrom="page">
              <wp:posOffset>-1601470</wp:posOffset>
            </wp:positionV>
            <wp:extent cx="7559675" cy="4380614"/>
            <wp:effectExtent l="0" t="0" r="3175" b="1270"/>
            <wp:wrapSquare wrapText="bothSides"/>
            <wp:docPr id="31" name="Picture 31" descr="Directional sign with colorful arrow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Directional sign with colorful arrows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675" cy="438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5083" w:rsidRPr="004B2958">
        <w:rPr>
          <w:rFonts w:ascii="Montserrat" w:hAnsi="Montserrat"/>
          <w:b/>
          <w:bCs/>
          <w:noProof/>
          <w:color w:val="000000" w:themeColor="text1"/>
          <w:lang w:val="en-GB" w:eastAsia="zh-CN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2A3ACEE" wp14:editId="32CA9EFD">
                <wp:simplePos x="0" y="0"/>
                <wp:positionH relativeFrom="margin">
                  <wp:posOffset>-477520</wp:posOffset>
                </wp:positionH>
                <wp:positionV relativeFrom="paragraph">
                  <wp:posOffset>-451485</wp:posOffset>
                </wp:positionV>
                <wp:extent cx="6660000" cy="9756000"/>
                <wp:effectExtent l="0" t="0" r="26670" b="17145"/>
                <wp:wrapNone/>
                <wp:docPr id="4" name="Rectangle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0000" cy="9756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DE32BF" id="Rectangle 30" o:spid="_x0000_s1026" alt="&quot;&quot;" style="position:absolute;margin-left:-37.6pt;margin-top:-35.55pt;width:524.4pt;height:768.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" filled="f" strokecolor="#2f5496 [2404]" strokeweight="1pt">
                <w10:wrap anchorx="margin"/>
              </v:rect>
            </w:pict>
          </mc:Fallback>
        </mc:AlternateContent>
      </w:r>
      <w:r w:rsidR="004B2958" w:rsidRPr="004B2958">
        <w:rPr>
          <w:rFonts w:ascii="Montserrat" w:hAnsi="Montserrat"/>
          <w:b/>
          <w:bCs/>
          <w:noProof/>
          <w:color w:val="000000" w:themeColor="text1"/>
          <w:lang w:val="en-GB"/>
        </w:rPr>
        <w:t>S</w:t>
      </w:r>
      <w:bookmarkEnd w:id="3"/>
      <w:r w:rsidR="004B2958" w:rsidRPr="004B2958">
        <w:rPr>
          <w:rFonts w:ascii="Montserrat" w:hAnsi="Montserrat"/>
          <w:b/>
          <w:bCs/>
          <w:noProof/>
          <w:color w:val="000000" w:themeColor="text1"/>
          <w:lang w:val="en-GB"/>
        </w:rPr>
        <w:t>IGNPOSTING</w:t>
      </w:r>
    </w:p>
    <w:p w14:paraId="1CADF3EE" w14:textId="77777777" w:rsidR="00576B76" w:rsidRPr="00F300C2" w:rsidRDefault="00576B76" w:rsidP="00706D60">
      <w:pPr>
        <w:rPr>
          <w:rFonts w:ascii="Montserrat" w:hAnsi="Montserrat"/>
          <w:noProof/>
        </w:rPr>
      </w:pPr>
    </w:p>
    <w:p w14:paraId="5873C574" w14:textId="43B2D30E" w:rsidR="009B658F" w:rsidRDefault="004B2958" w:rsidP="00706D60">
      <w:pPr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 xml:space="preserve">If you have any questions or need any further support, remember you can always reach out to your trusted adults. </w:t>
      </w:r>
    </w:p>
    <w:p w14:paraId="6A568B10" w14:textId="721CAF73" w:rsidR="00C70B96" w:rsidRDefault="00C70B96" w:rsidP="00706D60">
      <w:pPr>
        <w:rPr>
          <w:rFonts w:ascii="Montserrat" w:hAnsi="Montserrat"/>
          <w:noProof/>
        </w:rPr>
      </w:pPr>
    </w:p>
    <w:p w14:paraId="4C64E9C7" w14:textId="4DD25CC6" w:rsidR="00C70B96" w:rsidRDefault="00C70B96" w:rsidP="00706D60">
      <w:pPr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 xml:space="preserve">You can also reach out to the following places for more information and to speak to someone if you need to: </w:t>
      </w:r>
    </w:p>
    <w:p w14:paraId="5301C019" w14:textId="3AC69434" w:rsidR="00C70B96" w:rsidRDefault="00C70B96" w:rsidP="00706D60">
      <w:pPr>
        <w:rPr>
          <w:rFonts w:ascii="Montserrat" w:hAnsi="Montserrat"/>
          <w:noProof/>
        </w:rPr>
      </w:pPr>
    </w:p>
    <w:p w14:paraId="20F7E41A" w14:textId="73756B06" w:rsidR="00C70B96" w:rsidRDefault="001D442A" w:rsidP="00706D60">
      <w:pPr>
        <w:rPr>
          <w:rFonts w:ascii="Montserrat" w:hAnsi="Montserrat"/>
          <w:noProof/>
        </w:rPr>
      </w:pPr>
      <w:r w:rsidRPr="001D442A">
        <w:rPr>
          <w:rFonts w:ascii="Bahnschrift SemiBold" w:hAnsi="Bahnschrift SemiBold"/>
          <w:noProof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0237F4E8" wp14:editId="2B79328E">
            <wp:simplePos x="0" y="0"/>
            <wp:positionH relativeFrom="column">
              <wp:posOffset>3263686</wp:posOffset>
            </wp:positionH>
            <wp:positionV relativeFrom="paragraph">
              <wp:posOffset>13335</wp:posOffset>
            </wp:positionV>
            <wp:extent cx="2170632" cy="867676"/>
            <wp:effectExtent l="0" t="0" r="1270" b="8890"/>
            <wp:wrapNone/>
            <wp:docPr id="1551144100" name="Picture 1">
              <a:hlinkClick xmlns:a="http://schemas.openxmlformats.org/drawingml/2006/main" r:id="rId3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144100" name="Picture 1">
                      <a:hlinkClick r:id="rId32"/>
                    </pic:cNvPr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0632" cy="867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3B2D">
        <w:rPr>
          <w:noProof/>
        </w:rPr>
        <w:drawing>
          <wp:inline distT="0" distB="0" distL="0" distR="0" wp14:anchorId="7F18D72A" wp14:editId="029D7ED8">
            <wp:extent cx="1786071" cy="834136"/>
            <wp:effectExtent l="0" t="0" r="5080" b="4445"/>
            <wp:docPr id="1906134243" name="Picture 3" descr="Image result for nspcc child 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nspcc child line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16" b="28232"/>
                    <a:stretch/>
                  </pic:blipFill>
                  <pic:spPr bwMode="auto">
                    <a:xfrm>
                      <a:off x="0" y="0"/>
                      <a:ext cx="1795347" cy="83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687C">
        <w:rPr>
          <w:rFonts w:ascii="Montserrat" w:hAnsi="Montserrat"/>
          <w:noProof/>
        </w:rPr>
        <w:t xml:space="preserve"> </w:t>
      </w:r>
      <w:r w:rsidR="009E403D">
        <w:rPr>
          <w:rFonts w:ascii="Montserrat" w:hAnsi="Montserrat"/>
          <w:noProof/>
        </w:rPr>
        <w:t xml:space="preserve"> </w:t>
      </w:r>
    </w:p>
    <w:p w14:paraId="41A4C459" w14:textId="633AB41A" w:rsidR="00EA1BD5" w:rsidRDefault="00EA1BD5" w:rsidP="00706D60">
      <w:pPr>
        <w:rPr>
          <w:rFonts w:ascii="Montserrat" w:hAnsi="Montserrat"/>
          <w:noProof/>
        </w:rPr>
      </w:pPr>
    </w:p>
    <w:p w14:paraId="3F3C3B03" w14:textId="7B8B4C11" w:rsidR="00EA1BD5" w:rsidRDefault="00C97C2E" w:rsidP="00706D60">
      <w:pPr>
        <w:rPr>
          <w:rFonts w:ascii="Montserrat" w:hAnsi="Montserrat"/>
          <w:noProof/>
        </w:rPr>
      </w:pPr>
      <w:r>
        <w:rPr>
          <w:rFonts w:ascii="Montserrat" w:hAnsi="Montserrat"/>
          <w:noProof/>
        </w:rPr>
        <w:t>Voices of youth-UNICEF</w:t>
      </w:r>
    </w:p>
    <w:p w14:paraId="335A35EA" w14:textId="58D77E1C" w:rsidR="00EA1BD5" w:rsidRDefault="00C97C2E" w:rsidP="00EA1BD5">
      <w:pPr>
        <w:jc w:val="center"/>
        <w:rPr>
          <w:rFonts w:ascii="Bahnschrift SemiBold" w:hAnsi="Bahnschrift SemiBold"/>
          <w:noProof/>
          <w:sz w:val="32"/>
          <w:szCs w:val="32"/>
        </w:rPr>
      </w:pPr>
      <w:r w:rsidRPr="00C97C2E">
        <w:rPr>
          <w:rFonts w:ascii="Bahnschrift SemiBold" w:hAnsi="Bahnschrift SemiBold"/>
          <w:noProof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29806626" wp14:editId="616B2E1B">
            <wp:simplePos x="0" y="0"/>
            <wp:positionH relativeFrom="margin">
              <wp:align>left</wp:align>
            </wp:positionH>
            <wp:positionV relativeFrom="paragraph">
              <wp:posOffset>130727</wp:posOffset>
            </wp:positionV>
            <wp:extent cx="1810003" cy="1467055"/>
            <wp:effectExtent l="0" t="0" r="0" b="0"/>
            <wp:wrapNone/>
            <wp:docPr id="1990639140" name="Picture 1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639140" name="Picture 1">
                      <a:hlinkClick r:id="rId35"/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003" cy="14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3D55E5" w14:textId="5F779399" w:rsidR="00EA1BD5" w:rsidRDefault="00EA1BD5" w:rsidP="00EA1BD5">
      <w:pPr>
        <w:jc w:val="center"/>
        <w:rPr>
          <w:rFonts w:ascii="Bahnschrift SemiBold" w:hAnsi="Bahnschrift SemiBold"/>
          <w:noProof/>
          <w:sz w:val="32"/>
          <w:szCs w:val="32"/>
        </w:rPr>
      </w:pPr>
    </w:p>
    <w:p w14:paraId="5884AE3B" w14:textId="0277B655" w:rsidR="00EA1BD5" w:rsidRDefault="00000000" w:rsidP="006B28E0">
      <w:pPr>
        <w:jc w:val="right"/>
      </w:pPr>
      <w:hyperlink r:id="rId37" w:history="1">
        <w:proofErr w:type="gramStart"/>
        <w:r w:rsidR="006B28E0" w:rsidRPr="006B28E0">
          <w:rPr>
            <w:color w:val="0000FF"/>
            <w:u w:val="single"/>
          </w:rPr>
          <w:t>1 page</w:t>
        </w:r>
        <w:proofErr w:type="gramEnd"/>
        <w:r w:rsidR="006B28E0" w:rsidRPr="006B28E0">
          <w:rPr>
            <w:color w:val="0000FF"/>
            <w:u w:val="single"/>
          </w:rPr>
          <w:t xml:space="preserve"> Goals Comics - full set PDF (yumpu.com)</w:t>
        </w:r>
      </w:hyperlink>
    </w:p>
    <w:p w14:paraId="0496DD56" w14:textId="69FB74E9" w:rsidR="006B28E0" w:rsidRDefault="006B28E0" w:rsidP="006B28E0">
      <w:pPr>
        <w:jc w:val="right"/>
        <w:rPr>
          <w:rFonts w:ascii="Bahnschrift SemiBold" w:hAnsi="Bahnschrift SemiBold"/>
          <w:noProof/>
          <w:sz w:val="32"/>
          <w:szCs w:val="32"/>
        </w:rPr>
      </w:pPr>
      <w:r w:rsidRPr="00854F01">
        <w:rPr>
          <w:rFonts w:ascii="Bahnschrift SemiBold" w:hAnsi="Bahnschrift SemiBold"/>
          <w:noProof/>
          <w:sz w:val="32"/>
          <w:szCs w:val="32"/>
        </w:rPr>
        <w:drawing>
          <wp:inline distT="0" distB="0" distL="0" distR="0" wp14:anchorId="29D55664" wp14:editId="7FC807F9">
            <wp:extent cx="3042303" cy="501149"/>
            <wp:effectExtent l="0" t="0" r="5715" b="0"/>
            <wp:docPr id="18887975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877708" name=""/>
                    <pic:cNvPicPr/>
                  </pic:nvPicPr>
                  <pic:blipFill rotWithShape="1">
                    <a:blip r:embed="rId38"/>
                    <a:srcRect b="89617"/>
                    <a:stretch/>
                  </pic:blipFill>
                  <pic:spPr bwMode="auto">
                    <a:xfrm>
                      <a:off x="0" y="0"/>
                      <a:ext cx="3095326" cy="509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EF0FC" w14:textId="593E386A" w:rsidR="006B28E0" w:rsidRDefault="006B28E0" w:rsidP="006B28E0">
      <w:pPr>
        <w:jc w:val="right"/>
        <w:rPr>
          <w:rFonts w:ascii="Bahnschrift SemiBold" w:hAnsi="Bahnschrift SemiBold"/>
          <w:noProof/>
          <w:sz w:val="32"/>
          <w:szCs w:val="32"/>
        </w:rPr>
      </w:pPr>
    </w:p>
    <w:p w14:paraId="45FE96C8" w14:textId="5F4142DF" w:rsidR="006B28E0" w:rsidRDefault="006B28E0" w:rsidP="006B28E0">
      <w:pPr>
        <w:jc w:val="right"/>
        <w:rPr>
          <w:rFonts w:ascii="Bahnschrift SemiBold" w:hAnsi="Bahnschrift SemiBold"/>
          <w:noProof/>
          <w:sz w:val="32"/>
          <w:szCs w:val="32"/>
        </w:rPr>
      </w:pPr>
    </w:p>
    <w:p w14:paraId="2621B4DE" w14:textId="66F6E78B" w:rsidR="006B28E0" w:rsidRDefault="00000000" w:rsidP="006B28E0">
      <w:pPr>
        <w:jc w:val="right"/>
      </w:pPr>
      <w:hyperlink r:id="rId39" w:history="1">
        <w:r w:rsidR="00154F3D" w:rsidRPr="00154F3D">
          <w:rPr>
            <w:color w:val="0000FF"/>
            <w:u w:val="single"/>
          </w:rPr>
          <w:t>Heroes-For-Change.pdf (globalgoals.org)</w:t>
        </w:r>
      </w:hyperlink>
    </w:p>
    <w:p w14:paraId="0E8D2E15" w14:textId="39A066AE" w:rsidR="00107396" w:rsidRDefault="00D036E1" w:rsidP="006B28E0">
      <w:pPr>
        <w:jc w:val="right"/>
        <w:rPr>
          <w:rFonts w:ascii="Bahnschrift SemiBold" w:hAnsi="Bahnschrift SemiBold"/>
          <w:noProof/>
          <w:sz w:val="32"/>
          <w:szCs w:val="32"/>
        </w:rPr>
      </w:pPr>
      <w:r w:rsidRPr="00D036E1">
        <w:rPr>
          <w:rFonts w:ascii="Bahnschrift SemiBold" w:hAnsi="Bahnschrift SemiBold"/>
          <w:noProof/>
          <w:sz w:val="32"/>
          <w:szCs w:val="32"/>
        </w:rPr>
        <w:drawing>
          <wp:anchor distT="0" distB="0" distL="114300" distR="114300" simplePos="0" relativeHeight="251729920" behindDoc="0" locked="0" layoutInCell="1" allowOverlap="1" wp14:anchorId="598FF7E7" wp14:editId="41A7F78A">
            <wp:simplePos x="0" y="0"/>
            <wp:positionH relativeFrom="column">
              <wp:posOffset>16766</wp:posOffset>
            </wp:positionH>
            <wp:positionV relativeFrom="paragraph">
              <wp:posOffset>279471</wp:posOffset>
            </wp:positionV>
            <wp:extent cx="2381582" cy="1619476"/>
            <wp:effectExtent l="0" t="0" r="0" b="0"/>
            <wp:wrapThrough wrapText="bothSides">
              <wp:wrapPolygon edited="0">
                <wp:start x="0" y="0"/>
                <wp:lineTo x="0" y="21346"/>
                <wp:lineTo x="21427" y="21346"/>
                <wp:lineTo x="21427" y="0"/>
                <wp:lineTo x="0" y="0"/>
              </wp:wrapPolygon>
            </wp:wrapThrough>
            <wp:docPr id="18621750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17503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2" cy="1619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C2C4C" w:rsidRPr="000C2C4C">
        <w:rPr>
          <w:rFonts w:ascii="Bahnschrift SemiBold" w:hAnsi="Bahnschrift SemiBold"/>
          <w:noProof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1C07CC22" wp14:editId="43C6B1E3">
            <wp:simplePos x="0" y="0"/>
            <wp:positionH relativeFrom="column">
              <wp:posOffset>3742446</wp:posOffset>
            </wp:positionH>
            <wp:positionV relativeFrom="paragraph">
              <wp:posOffset>107250</wp:posOffset>
            </wp:positionV>
            <wp:extent cx="1634079" cy="2474850"/>
            <wp:effectExtent l="0" t="0" r="4445" b="1905"/>
            <wp:wrapNone/>
            <wp:docPr id="8403738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373879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4079" cy="247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5A202D" w14:textId="0D25C287" w:rsidR="00EA1BD5" w:rsidRDefault="00760D97" w:rsidP="00EA1BD5">
      <w:pPr>
        <w:jc w:val="center"/>
        <w:rPr>
          <w:rFonts w:ascii="Bahnschrift SemiBold" w:hAnsi="Bahnschrift SemiBold"/>
          <w:noProof/>
          <w:sz w:val="32"/>
          <w:szCs w:val="32"/>
        </w:rPr>
      </w:pPr>
      <w:r w:rsidRPr="004B2958">
        <w:rPr>
          <w:rFonts w:ascii="Montserrat" w:hAnsi="Montserrat"/>
          <w:b/>
          <w:bCs/>
          <w:noProof/>
          <w:color w:val="000000" w:themeColor="text1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602EDAC" wp14:editId="40004F0B">
                <wp:simplePos x="0" y="0"/>
                <wp:positionH relativeFrom="margin">
                  <wp:align>center</wp:align>
                </wp:positionH>
                <wp:positionV relativeFrom="paragraph">
                  <wp:posOffset>-326159</wp:posOffset>
                </wp:positionV>
                <wp:extent cx="6660000" cy="9756000"/>
                <wp:effectExtent l="0" t="0" r="26670" b="17145"/>
                <wp:wrapNone/>
                <wp:docPr id="985139007" name="Rectangle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0000" cy="9756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2EFEBD" id="Rectangle 30" o:spid="_x0000_s1026" alt="&quot;&quot;" style="position:absolute;margin-left:0;margin-top:-25.7pt;width:524.4pt;height:768.2pt;z-index:2517340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" filled="f" strokecolor="#2f5496 [2404]" strokeweight="1pt">
                <w10:wrap anchorx="margin"/>
              </v:rect>
            </w:pict>
          </mc:Fallback>
        </mc:AlternateContent>
      </w:r>
      <w:r w:rsidR="00854F01" w:rsidRPr="00854F01">
        <w:rPr>
          <w:rFonts w:ascii="Bahnschrift SemiBold" w:hAnsi="Bahnschrift SemiBold"/>
          <w:noProof/>
          <w:sz w:val="32"/>
          <w:szCs w:val="32"/>
        </w:rPr>
        <w:drawing>
          <wp:inline distT="0" distB="0" distL="0" distR="0" wp14:anchorId="1A7C0357" wp14:editId="3F7B9BBD">
            <wp:extent cx="5344271" cy="8478433"/>
            <wp:effectExtent l="0" t="0" r="8890" b="0"/>
            <wp:docPr id="17548777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877708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44271" cy="847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E9663" w14:textId="77777777" w:rsidR="00EA1BD5" w:rsidRDefault="00EA1BD5" w:rsidP="00EA1BD5">
      <w:pPr>
        <w:jc w:val="center"/>
        <w:rPr>
          <w:rFonts w:ascii="Bahnschrift SemiBold" w:hAnsi="Bahnschrift SemiBold"/>
          <w:noProof/>
          <w:sz w:val="32"/>
          <w:szCs w:val="32"/>
        </w:rPr>
      </w:pPr>
    </w:p>
    <w:p w14:paraId="4037A3C0" w14:textId="62A5B7FC" w:rsidR="00EA1BD5" w:rsidRPr="002000D5" w:rsidRDefault="008C3244" w:rsidP="00760D97">
      <w:pPr>
        <w:rPr>
          <w:rFonts w:ascii="Bahnschrift SemiBold" w:hAnsi="Bahnschrift SemiBold"/>
          <w:noProof/>
          <w:sz w:val="32"/>
          <w:szCs w:val="32"/>
        </w:rPr>
      </w:pPr>
      <w:r w:rsidRPr="004B2958">
        <w:rPr>
          <w:rFonts w:ascii="Montserrat" w:hAnsi="Montserrat"/>
          <w:b/>
          <w:bCs/>
          <w:noProof/>
          <w:color w:val="000000" w:themeColor="text1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2B233F8" wp14:editId="1F290B5A">
                <wp:simplePos x="0" y="0"/>
                <wp:positionH relativeFrom="margin">
                  <wp:posOffset>-350378</wp:posOffset>
                </wp:positionH>
                <wp:positionV relativeFrom="paragraph">
                  <wp:posOffset>-452927</wp:posOffset>
                </wp:positionV>
                <wp:extent cx="6660000" cy="9756000"/>
                <wp:effectExtent l="0" t="0" r="26670" b="17145"/>
                <wp:wrapNone/>
                <wp:docPr id="20" name="Rectangle 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0000" cy="9756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569B34" id="Rectangle 30" o:spid="_x0000_s1026" alt="&quot;&quot;" style="position:absolute;margin-left:-27.6pt;margin-top:-35.65pt;width:524.4pt;height:768.2pt;z-index:251731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" filled="f" strokecolor="#2f5496 [2404]" strokeweight="1pt">
                <w10:wrap anchorx="margin"/>
              </v:rect>
            </w:pict>
          </mc:Fallback>
        </mc:AlternateContent>
      </w:r>
      <w:r w:rsidR="00EA1BD5">
        <w:rPr>
          <w:rFonts w:ascii="Bahnschrift SemiBold" w:hAnsi="Bahnschrift SemiBold"/>
          <w:noProof/>
          <w:sz w:val="32"/>
          <w:szCs w:val="32"/>
        </w:rPr>
        <w:t>After completing your lessons, add any new learning below and consider what the key things you will take away from this half term:</w:t>
      </w:r>
    </w:p>
    <w:tbl>
      <w:tblPr>
        <w:tblStyle w:val="TableGrid"/>
        <w:tblpPr w:leftFromText="180" w:rightFromText="180" w:vertAnchor="text" w:horzAnchor="margin" w:tblpY="11927"/>
        <w:tblW w:w="9188" w:type="dxa"/>
        <w:tblLook w:val="04A0" w:firstRow="1" w:lastRow="0" w:firstColumn="1" w:lastColumn="0" w:noHBand="0" w:noVBand="1"/>
      </w:tblPr>
      <w:tblGrid>
        <w:gridCol w:w="910"/>
        <w:gridCol w:w="917"/>
        <w:gridCol w:w="917"/>
        <w:gridCol w:w="919"/>
        <w:gridCol w:w="918"/>
        <w:gridCol w:w="919"/>
        <w:gridCol w:w="918"/>
        <w:gridCol w:w="919"/>
        <w:gridCol w:w="919"/>
        <w:gridCol w:w="932"/>
      </w:tblGrid>
      <w:tr w:rsidR="00EA1BD5" w14:paraId="18BD9F2E" w14:textId="77777777" w:rsidTr="00F7325E">
        <w:trPr>
          <w:trHeight w:val="268"/>
        </w:trPr>
        <w:tc>
          <w:tcPr>
            <w:tcW w:w="9188" w:type="dxa"/>
            <w:gridSpan w:val="10"/>
          </w:tcPr>
          <w:p w14:paraId="17D6711A" w14:textId="647C2C48" w:rsidR="00EA1BD5" w:rsidRPr="002000D5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2000D5">
              <w:rPr>
                <w:rFonts w:ascii="Montserrat" w:hAnsi="Montserrat"/>
                <w:noProof/>
                <w:color w:val="000000" w:themeColor="text1"/>
              </w:rPr>
              <w:t xml:space="preserve">How confidenat are you </w:t>
            </w:r>
            <w:r>
              <w:rPr>
                <w:rFonts w:ascii="Montserrat" w:hAnsi="Montserrat"/>
                <w:noProof/>
                <w:color w:val="000000" w:themeColor="text1"/>
              </w:rPr>
              <w:t>with sustainability and climate change NOW?</w:t>
            </w:r>
          </w:p>
        </w:tc>
      </w:tr>
      <w:tr w:rsidR="00F7325E" w14:paraId="0C087BE9" w14:textId="77777777" w:rsidTr="00F7325E">
        <w:trPr>
          <w:trHeight w:val="251"/>
        </w:trPr>
        <w:tc>
          <w:tcPr>
            <w:tcW w:w="910" w:type="dxa"/>
          </w:tcPr>
          <w:p w14:paraId="3D906C0C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1</w:t>
            </w:r>
          </w:p>
        </w:tc>
        <w:tc>
          <w:tcPr>
            <w:tcW w:w="917" w:type="dxa"/>
          </w:tcPr>
          <w:p w14:paraId="688DD502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2</w:t>
            </w:r>
          </w:p>
        </w:tc>
        <w:tc>
          <w:tcPr>
            <w:tcW w:w="917" w:type="dxa"/>
          </w:tcPr>
          <w:p w14:paraId="2431A6F6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3</w:t>
            </w:r>
          </w:p>
        </w:tc>
        <w:tc>
          <w:tcPr>
            <w:tcW w:w="919" w:type="dxa"/>
          </w:tcPr>
          <w:p w14:paraId="1FDF012A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4</w:t>
            </w:r>
          </w:p>
        </w:tc>
        <w:tc>
          <w:tcPr>
            <w:tcW w:w="918" w:type="dxa"/>
          </w:tcPr>
          <w:p w14:paraId="493C5AE9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5</w:t>
            </w:r>
          </w:p>
        </w:tc>
        <w:tc>
          <w:tcPr>
            <w:tcW w:w="919" w:type="dxa"/>
          </w:tcPr>
          <w:p w14:paraId="2B786E65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6</w:t>
            </w:r>
          </w:p>
        </w:tc>
        <w:tc>
          <w:tcPr>
            <w:tcW w:w="918" w:type="dxa"/>
          </w:tcPr>
          <w:p w14:paraId="462FD2B0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7</w:t>
            </w:r>
          </w:p>
        </w:tc>
        <w:tc>
          <w:tcPr>
            <w:tcW w:w="919" w:type="dxa"/>
          </w:tcPr>
          <w:p w14:paraId="33B2740B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8</w:t>
            </w:r>
          </w:p>
        </w:tc>
        <w:tc>
          <w:tcPr>
            <w:tcW w:w="919" w:type="dxa"/>
          </w:tcPr>
          <w:p w14:paraId="601A961F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9</w:t>
            </w:r>
          </w:p>
        </w:tc>
        <w:tc>
          <w:tcPr>
            <w:tcW w:w="929" w:type="dxa"/>
          </w:tcPr>
          <w:p w14:paraId="76FE1214" w14:textId="77777777" w:rsidR="00EA1BD5" w:rsidRPr="004B2958" w:rsidRDefault="00EA1BD5" w:rsidP="00F7325E">
            <w:pPr>
              <w:jc w:val="center"/>
              <w:rPr>
                <w:rFonts w:ascii="Montserrat" w:hAnsi="Montserrat"/>
                <w:noProof/>
                <w:color w:val="000000" w:themeColor="text1"/>
              </w:rPr>
            </w:pPr>
            <w:r w:rsidRPr="004B2958">
              <w:rPr>
                <w:rFonts w:ascii="Montserrat" w:hAnsi="Montserrat"/>
                <w:noProof/>
                <w:color w:val="000000" w:themeColor="text1"/>
              </w:rPr>
              <w:t>10</w:t>
            </w:r>
          </w:p>
        </w:tc>
      </w:tr>
    </w:tbl>
    <w:p w14:paraId="4B8F8E6A" w14:textId="77777777" w:rsidR="00EA1BD5" w:rsidRDefault="00EA1BD5" w:rsidP="00EA1BD5">
      <w:pPr>
        <w:pStyle w:val="Heading2"/>
        <w:rPr>
          <w:rFonts w:ascii="Montserrat" w:hAnsi="Montserrat"/>
          <w:noProof/>
          <w:lang w:val="en-GB" w:bidi="en-GB"/>
        </w:rPr>
      </w:pPr>
      <w:r>
        <w:rPr>
          <w:rFonts w:ascii="Montserrat" w:hAnsi="Montserrat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49FBC7B" wp14:editId="677D41A6">
                <wp:simplePos x="0" y="0"/>
                <wp:positionH relativeFrom="margin">
                  <wp:align>center</wp:align>
                </wp:positionH>
                <wp:positionV relativeFrom="paragraph">
                  <wp:posOffset>1101001</wp:posOffset>
                </wp:positionV>
                <wp:extent cx="1965251" cy="1158949"/>
                <wp:effectExtent l="76200" t="0" r="35560" b="193675"/>
                <wp:wrapNone/>
                <wp:docPr id="19" name="Thought Bubble: Clou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251" cy="1158949"/>
                        </a:xfrm>
                        <a:prstGeom prst="cloudCallout">
                          <a:avLst>
                            <a:gd name="adj1" fmla="val -51453"/>
                            <a:gd name="adj2" fmla="val 61607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695767" w14:textId="77777777" w:rsidR="00EA1BD5" w:rsidRPr="002000D5" w:rsidRDefault="00EA1BD5" w:rsidP="00EA1BD5">
                            <w:pPr>
                              <w:jc w:val="center"/>
                              <w:rPr>
                                <w:rFonts w:ascii="Baguet Script" w:hAnsi="Baguet Script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000D5">
                              <w:rPr>
                                <w:rFonts w:ascii="Baguet Script" w:hAnsi="Baguet Script"/>
                                <w:b/>
                                <w:bCs/>
                                <w:sz w:val="28"/>
                                <w:szCs w:val="28"/>
                              </w:rPr>
                              <w:t>Sustainability and climate change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FBC7B" id="Thought Bubble: Cloud 19" o:spid="_x0000_s1046" type="#_x0000_t106" style="position:absolute;left:0;text-align:left;margin-left:0;margin-top:86.7pt;width:154.75pt;height:91.25pt;z-index:251687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" adj="-314,24107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14:paraId="4A695767" w14:textId="77777777" w:rsidR="00EA1BD5" w:rsidRPr="002000D5" w:rsidRDefault="00EA1BD5" w:rsidP="00EA1BD5">
                      <w:pPr>
                        <w:jc w:val="center"/>
                        <w:rPr>
                          <w:rFonts w:ascii="Baguet Script" w:hAnsi="Baguet Script"/>
                          <w:b/>
                          <w:bCs/>
                          <w:sz w:val="28"/>
                          <w:szCs w:val="28"/>
                        </w:rPr>
                      </w:pPr>
                      <w:r w:rsidRPr="002000D5">
                        <w:rPr>
                          <w:rFonts w:ascii="Baguet Script" w:hAnsi="Baguet Script"/>
                          <w:b/>
                          <w:bCs/>
                          <w:sz w:val="28"/>
                          <w:szCs w:val="28"/>
                        </w:rPr>
                        <w:t>Sustainability and climate change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9A5687" w14:textId="77777777" w:rsidR="00EA1BD5" w:rsidRPr="00EA1BD5" w:rsidRDefault="00EA1BD5" w:rsidP="00EA1BD5">
      <w:pPr>
        <w:rPr>
          <w:lang w:bidi="en-GB"/>
        </w:rPr>
      </w:pPr>
    </w:p>
    <w:p w14:paraId="79236863" w14:textId="77777777" w:rsidR="00EA1BD5" w:rsidRPr="00EA1BD5" w:rsidRDefault="00EA1BD5" w:rsidP="00EA1BD5">
      <w:pPr>
        <w:rPr>
          <w:lang w:bidi="en-GB"/>
        </w:rPr>
      </w:pPr>
    </w:p>
    <w:p w14:paraId="6FBC3B9A" w14:textId="77777777" w:rsidR="00EA1BD5" w:rsidRPr="00EA1BD5" w:rsidRDefault="00EA1BD5" w:rsidP="00EA1BD5">
      <w:pPr>
        <w:rPr>
          <w:lang w:bidi="en-GB"/>
        </w:rPr>
      </w:pPr>
    </w:p>
    <w:p w14:paraId="08AD4412" w14:textId="77777777" w:rsidR="00EA1BD5" w:rsidRPr="00EA1BD5" w:rsidRDefault="00EA1BD5" w:rsidP="00EA1BD5">
      <w:pPr>
        <w:rPr>
          <w:lang w:bidi="en-GB"/>
        </w:rPr>
      </w:pPr>
    </w:p>
    <w:p w14:paraId="31247053" w14:textId="77777777" w:rsidR="00EA1BD5" w:rsidRPr="00EA1BD5" w:rsidRDefault="00EA1BD5" w:rsidP="00EA1BD5">
      <w:pPr>
        <w:rPr>
          <w:lang w:bidi="en-GB"/>
        </w:rPr>
      </w:pPr>
    </w:p>
    <w:p w14:paraId="3CCFC1A0" w14:textId="77777777" w:rsidR="00EA1BD5" w:rsidRPr="00EA1BD5" w:rsidRDefault="00EA1BD5" w:rsidP="00EA1BD5">
      <w:pPr>
        <w:rPr>
          <w:lang w:bidi="en-GB"/>
        </w:rPr>
      </w:pPr>
    </w:p>
    <w:p w14:paraId="0B442AA7" w14:textId="77777777" w:rsidR="00EA1BD5" w:rsidRPr="00EA1BD5" w:rsidRDefault="00EA1BD5" w:rsidP="00EA1BD5">
      <w:pPr>
        <w:rPr>
          <w:lang w:bidi="en-GB"/>
        </w:rPr>
      </w:pPr>
    </w:p>
    <w:p w14:paraId="127CAE08" w14:textId="77777777" w:rsidR="00EA1BD5" w:rsidRPr="00EA1BD5" w:rsidRDefault="00EA1BD5" w:rsidP="00EA1BD5">
      <w:pPr>
        <w:rPr>
          <w:lang w:bidi="en-GB"/>
        </w:rPr>
      </w:pPr>
    </w:p>
    <w:p w14:paraId="620E289E" w14:textId="77777777" w:rsidR="00EA1BD5" w:rsidRPr="00EA1BD5" w:rsidRDefault="00EA1BD5" w:rsidP="00EA1BD5">
      <w:pPr>
        <w:rPr>
          <w:lang w:bidi="en-GB"/>
        </w:rPr>
      </w:pPr>
    </w:p>
    <w:p w14:paraId="2CBCA0D1" w14:textId="77777777" w:rsidR="00EA1BD5" w:rsidRPr="00EA1BD5" w:rsidRDefault="00EA1BD5" w:rsidP="00EA1BD5">
      <w:pPr>
        <w:rPr>
          <w:lang w:bidi="en-GB"/>
        </w:rPr>
      </w:pPr>
    </w:p>
    <w:p w14:paraId="46F49C5D" w14:textId="77777777" w:rsidR="00EA1BD5" w:rsidRPr="00EA1BD5" w:rsidRDefault="00EA1BD5" w:rsidP="00EA1BD5">
      <w:pPr>
        <w:rPr>
          <w:lang w:bidi="en-GB"/>
        </w:rPr>
      </w:pPr>
    </w:p>
    <w:p w14:paraId="1E9A10AE" w14:textId="77777777" w:rsidR="00EA1BD5" w:rsidRPr="00EA1BD5" w:rsidRDefault="00EA1BD5" w:rsidP="00EA1BD5">
      <w:pPr>
        <w:rPr>
          <w:lang w:bidi="en-GB"/>
        </w:rPr>
      </w:pPr>
    </w:p>
    <w:p w14:paraId="6F9E21A4" w14:textId="77777777" w:rsidR="00EA1BD5" w:rsidRPr="00EA1BD5" w:rsidRDefault="00EA1BD5" w:rsidP="00EA1BD5">
      <w:pPr>
        <w:rPr>
          <w:lang w:bidi="en-GB"/>
        </w:rPr>
      </w:pPr>
    </w:p>
    <w:p w14:paraId="08A18304" w14:textId="77777777" w:rsidR="00EA1BD5" w:rsidRPr="00EA1BD5" w:rsidRDefault="00EA1BD5" w:rsidP="00EA1BD5">
      <w:pPr>
        <w:rPr>
          <w:lang w:bidi="en-GB"/>
        </w:rPr>
      </w:pPr>
    </w:p>
    <w:p w14:paraId="294159BB" w14:textId="77777777" w:rsidR="00EA1BD5" w:rsidRPr="00EA1BD5" w:rsidRDefault="00EA1BD5" w:rsidP="00EA1BD5">
      <w:pPr>
        <w:rPr>
          <w:lang w:bidi="en-GB"/>
        </w:rPr>
      </w:pPr>
    </w:p>
    <w:p w14:paraId="1110A4E9" w14:textId="77777777" w:rsidR="00EA1BD5" w:rsidRPr="00EA1BD5" w:rsidRDefault="00EA1BD5" w:rsidP="00EA1BD5">
      <w:pPr>
        <w:rPr>
          <w:lang w:bidi="en-GB"/>
        </w:rPr>
      </w:pPr>
    </w:p>
    <w:p w14:paraId="19C56C1D" w14:textId="77777777" w:rsidR="00EA1BD5" w:rsidRPr="00EA1BD5" w:rsidRDefault="00EA1BD5" w:rsidP="00EA1BD5">
      <w:pPr>
        <w:rPr>
          <w:lang w:bidi="en-GB"/>
        </w:rPr>
      </w:pPr>
    </w:p>
    <w:p w14:paraId="0CC0DEDB" w14:textId="77777777" w:rsidR="00EA1BD5" w:rsidRPr="00EA1BD5" w:rsidRDefault="00EA1BD5" w:rsidP="00EA1BD5">
      <w:pPr>
        <w:rPr>
          <w:lang w:bidi="en-GB"/>
        </w:rPr>
      </w:pPr>
    </w:p>
    <w:p w14:paraId="44D233A4" w14:textId="77777777" w:rsidR="00EA1BD5" w:rsidRPr="00EA1BD5" w:rsidRDefault="00EA1BD5" w:rsidP="00EA1BD5">
      <w:pPr>
        <w:rPr>
          <w:lang w:bidi="en-GB"/>
        </w:rPr>
      </w:pPr>
    </w:p>
    <w:p w14:paraId="4BD69B91" w14:textId="77777777" w:rsidR="00EA1BD5" w:rsidRPr="00EA1BD5" w:rsidRDefault="00EA1BD5" w:rsidP="00EA1BD5">
      <w:pPr>
        <w:rPr>
          <w:lang w:bidi="en-GB"/>
        </w:rPr>
      </w:pPr>
    </w:p>
    <w:p w14:paraId="3C90CE5B" w14:textId="77777777" w:rsidR="00EA1BD5" w:rsidRPr="00EA1BD5" w:rsidRDefault="00EA1BD5" w:rsidP="00EA1BD5">
      <w:pPr>
        <w:rPr>
          <w:lang w:bidi="en-GB"/>
        </w:rPr>
      </w:pPr>
    </w:p>
    <w:p w14:paraId="073DE9EB" w14:textId="77777777" w:rsidR="00EA1BD5" w:rsidRPr="00EA1BD5" w:rsidRDefault="00EA1BD5" w:rsidP="00EA1BD5">
      <w:pPr>
        <w:rPr>
          <w:lang w:bidi="en-GB"/>
        </w:rPr>
      </w:pPr>
    </w:p>
    <w:p w14:paraId="5459C4D9" w14:textId="77777777" w:rsidR="00EA1BD5" w:rsidRPr="00EA1BD5" w:rsidRDefault="00EA1BD5" w:rsidP="00EA1BD5">
      <w:pPr>
        <w:rPr>
          <w:lang w:bidi="en-GB"/>
        </w:rPr>
      </w:pPr>
    </w:p>
    <w:p w14:paraId="32264450" w14:textId="77777777" w:rsidR="00EA1BD5" w:rsidRPr="00EA1BD5" w:rsidRDefault="00EA1BD5" w:rsidP="00EA1BD5">
      <w:pPr>
        <w:rPr>
          <w:lang w:bidi="en-GB"/>
        </w:rPr>
      </w:pPr>
    </w:p>
    <w:p w14:paraId="000A6827" w14:textId="77777777" w:rsidR="00EA1BD5" w:rsidRPr="00EA1BD5" w:rsidRDefault="00EA1BD5" w:rsidP="00EA1BD5">
      <w:pPr>
        <w:rPr>
          <w:lang w:bidi="en-GB"/>
        </w:rPr>
      </w:pPr>
    </w:p>
    <w:p w14:paraId="7B6DA733" w14:textId="77777777" w:rsidR="00EA1BD5" w:rsidRDefault="00EA1BD5" w:rsidP="00EA1BD5">
      <w:pPr>
        <w:pStyle w:val="Heading2"/>
        <w:rPr>
          <w:rFonts w:ascii="Montserrat" w:hAnsi="Montserrat"/>
          <w:noProof/>
          <w:lang w:val="en-GB" w:bidi="en-GB"/>
        </w:rPr>
      </w:pPr>
    </w:p>
    <w:p w14:paraId="4FC0BCB4" w14:textId="77777777" w:rsidR="00EA1BD5" w:rsidRPr="00F300C2" w:rsidRDefault="00000000" w:rsidP="00EA1BD5">
      <w:pPr>
        <w:pStyle w:val="Heading2"/>
        <w:rPr>
          <w:rFonts w:ascii="Montserrat" w:hAnsi="Montserrat"/>
          <w:noProof/>
          <w:lang w:val="en-GB"/>
        </w:rPr>
      </w:pPr>
      <w:sdt>
        <w:sdtPr>
          <w:rPr>
            <w:rFonts w:ascii="Montserrat" w:hAnsi="Montserrat"/>
            <w:noProof/>
            <w:lang w:val="en-GB"/>
          </w:rPr>
          <w:id w:val="1596896418"/>
          <w:placeholder>
            <w:docPart w:val="AAA99CE8C6D14102B8F16CEF63937743"/>
          </w:placeholder>
          <w:temporary/>
          <w:showingPlcHdr/>
          <w15:appearance w15:val="hidden"/>
        </w:sdtPr>
        <w:sdtContent>
          <w:r w:rsidR="00EA1BD5" w:rsidRPr="00EA1BD5">
            <w:rPr>
              <w:rFonts w:ascii="Montserrat" w:hAnsi="Montserrat"/>
              <w:b/>
              <w:bCs/>
              <w:noProof/>
              <w:color w:val="ED7D31" w:themeColor="accent2"/>
              <w:lang w:val="en-GB" w:bidi="en-GB"/>
            </w:rPr>
            <w:t>Key takeaways</w:t>
          </w:r>
        </w:sdtContent>
      </w:sdt>
    </w:p>
    <w:p w14:paraId="7E53932D" w14:textId="6E02F8F3" w:rsidR="00EA1BD5" w:rsidRPr="00F7325E" w:rsidRDefault="00EA1BD5" w:rsidP="00F7325E">
      <w:pPr>
        <w:pStyle w:val="ListBullet"/>
        <w:jc w:val="left"/>
        <w:rPr>
          <w:rFonts w:ascii="Montserrat" w:hAnsi="Montserrat"/>
          <w:noProof/>
          <w:sz w:val="36"/>
          <w:szCs w:val="36"/>
          <w:lang w:val="en-GB"/>
        </w:rPr>
      </w:pPr>
      <w:r>
        <w:rPr>
          <w:rFonts w:ascii="Montserrat" w:hAnsi="Montserrat"/>
          <w:noProof/>
          <w:lang w:val="en-GB"/>
        </w:rPr>
        <w:t>Takeaway</w:t>
      </w:r>
      <w:r w:rsidR="00F7325E">
        <w:rPr>
          <w:rFonts w:ascii="Montserrat" w:hAnsi="Montserrat"/>
          <w:noProof/>
          <w:lang w:val="en-GB"/>
        </w:rPr>
        <w:t xml:space="preserve"> </w:t>
      </w:r>
      <w:r>
        <w:rPr>
          <w:rFonts w:ascii="Montserrat" w:hAnsi="Montserrat"/>
          <w:noProof/>
          <w:lang w:val="en-GB"/>
        </w:rPr>
        <w:t xml:space="preserve">#1: </w:t>
      </w:r>
      <w:r w:rsidR="00F7325E" w:rsidRPr="00F7325E">
        <w:rPr>
          <w:rFonts w:ascii="Montserrat" w:hAnsi="Montserrat"/>
          <w:noProof/>
          <w:sz w:val="36"/>
          <w:szCs w:val="36"/>
          <w:lang w:val="en-GB"/>
        </w:rPr>
        <w:t>________________________________________________________________________________________________________________________________________________</w:t>
      </w:r>
    </w:p>
    <w:p w14:paraId="755C76FC" w14:textId="12CD15DB" w:rsidR="00EA1BD5" w:rsidRDefault="00EA1BD5" w:rsidP="00EA1BD5">
      <w:pPr>
        <w:pStyle w:val="ListBullet"/>
        <w:rPr>
          <w:rFonts w:ascii="Montserrat" w:hAnsi="Montserrat"/>
          <w:noProof/>
          <w:lang w:val="en-GB"/>
        </w:rPr>
      </w:pPr>
      <w:r>
        <w:rPr>
          <w:rFonts w:ascii="Montserrat" w:hAnsi="Montserrat"/>
          <w:noProof/>
          <w:lang w:val="en-GB"/>
        </w:rPr>
        <w:t>Takeaway #2</w:t>
      </w:r>
    </w:p>
    <w:p w14:paraId="594041B8" w14:textId="676A2666" w:rsidR="00EA1BD5" w:rsidRDefault="00F7325E" w:rsidP="00EA1BD5">
      <w:pPr>
        <w:pStyle w:val="ListBullet"/>
        <w:numPr>
          <w:ilvl w:val="0"/>
          <w:numId w:val="0"/>
        </w:numPr>
        <w:ind w:left="360"/>
        <w:rPr>
          <w:rFonts w:ascii="Montserrat" w:hAnsi="Montserrat"/>
          <w:noProof/>
          <w:lang w:val="en-GB"/>
        </w:rPr>
      </w:pPr>
      <w:r w:rsidRPr="00F7325E">
        <w:rPr>
          <w:rFonts w:ascii="Montserrat" w:hAnsi="Montserrat"/>
          <w:noProof/>
          <w:sz w:val="36"/>
          <w:szCs w:val="36"/>
          <w:lang w:val="en-GB"/>
        </w:rPr>
        <w:t>________________________________________________________________________________________________________________________________________________</w:t>
      </w:r>
    </w:p>
    <w:p w14:paraId="018A3ADF" w14:textId="0A903875" w:rsidR="00F7325E" w:rsidRDefault="00F7325E" w:rsidP="00F7325E">
      <w:pPr>
        <w:pStyle w:val="Heading2"/>
        <w:rPr>
          <w:rFonts w:ascii="Calibri" w:eastAsia="SimSun" w:hAnsi="Calibri" w:cs="Calibri"/>
        </w:rPr>
      </w:pPr>
    </w:p>
    <w:p w14:paraId="313EF7F6" w14:textId="358349BC" w:rsidR="00EA1BD5" w:rsidRPr="00F7325E" w:rsidRDefault="00000000" w:rsidP="00F7325E">
      <w:pPr>
        <w:pStyle w:val="ListBullet"/>
        <w:numPr>
          <w:ilvl w:val="0"/>
          <w:numId w:val="0"/>
        </w:numPr>
        <w:ind w:left="360"/>
        <w:rPr>
          <w:rFonts w:ascii="Montserrat" w:hAnsi="Montserrat"/>
          <w:noProof/>
          <w:lang w:val="en-GB"/>
        </w:rPr>
      </w:pPr>
      <w:sdt>
        <w:sdtPr>
          <w:rPr>
            <w:rFonts w:ascii="Montserrat" w:hAnsi="Montserrat"/>
            <w:noProof/>
            <w:lang w:val="en-GB"/>
          </w:rPr>
          <w:id w:val="-83996374"/>
          <w:placeholder>
            <w:docPart w:val="6D655A24ECAF409AA565FF044481322C"/>
          </w:placeholder>
          <w:temporary/>
          <w15:appearance w15:val="hidden"/>
        </w:sdtPr>
        <w:sdtContent/>
      </w:sdt>
    </w:p>
    <w:sectPr w:rsidR="00EA1BD5" w:rsidRPr="00F7325E" w:rsidSect="00E65EE1">
      <w:type w:val="continuous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BBE2A3" w14:textId="77777777" w:rsidR="00406B56" w:rsidRDefault="00406B56" w:rsidP="00706D60">
      <w:r>
        <w:separator/>
      </w:r>
    </w:p>
  </w:endnote>
  <w:endnote w:type="continuationSeparator" w:id="0">
    <w:p w14:paraId="50E1B188" w14:textId="77777777" w:rsidR="00406B56" w:rsidRDefault="00406B56" w:rsidP="00706D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alibri"/>
    <w:charset w:val="00"/>
    <w:family w:val="auto"/>
    <w:pitch w:val="variable"/>
    <w:sig w:usb0="2000020F" w:usb1="00000003" w:usb2="00000000" w:usb3="00000000" w:csb0="00000197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Baguet Script">
    <w:charset w:val="00"/>
    <w:family w:val="auto"/>
    <w:pitch w:val="variable"/>
    <w:sig w:usb0="00000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noProof/>
        <w:lang w:val="en-GB"/>
      </w:rPr>
      <w:id w:val="-3443680"/>
      <w:docPartObj>
        <w:docPartGallery w:val="Page Numbers (Bottom of Page)"/>
        <w:docPartUnique/>
      </w:docPartObj>
    </w:sdtPr>
    <w:sdtContent>
      <w:p w14:paraId="5544F190" w14:textId="31A617E8" w:rsidR="00E653C0" w:rsidRPr="00DD73BB" w:rsidRDefault="00235F71" w:rsidP="00706D60">
        <w:pPr>
          <w:pStyle w:val="Footer"/>
          <w:rPr>
            <w:noProof/>
            <w:lang w:val="en-GB"/>
          </w:rPr>
        </w:pPr>
        <w:r>
          <w:rPr>
            <w:noProof/>
          </w:rPr>
          <w:drawing>
            <wp:anchor distT="0" distB="0" distL="114300" distR="114300" simplePos="0" relativeHeight="251658240" behindDoc="0" locked="0" layoutInCell="1" allowOverlap="1" wp14:anchorId="56D21027" wp14:editId="78FA6308">
              <wp:simplePos x="0" y="0"/>
              <wp:positionH relativeFrom="column">
                <wp:posOffset>-393035</wp:posOffset>
              </wp:positionH>
              <wp:positionV relativeFrom="paragraph">
                <wp:posOffset>-127635</wp:posOffset>
              </wp:positionV>
              <wp:extent cx="3200400" cy="439420"/>
              <wp:effectExtent l="0" t="0" r="0" b="0"/>
              <wp:wrapSquare wrapText="bothSides"/>
              <wp:docPr id="8" name="Picture 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BEBA8EAE-BF5A-486C-A8C5-ECC9F3942E4B}">
                            <a14:imgProps xmlns:a14="http://schemas.microsoft.com/office/drawing/2010/main">
                              <a14:imgLayer r:embed="rId2">
                                <a14:imgEffect>
                                  <a14:colorTemperature colorTemp="11200"/>
                                </a14:imgEffect>
                              </a14:imgLayer>
                            </a14:imgProps>
                          </a:ex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3200400" cy="43942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E653C0" w:rsidRPr="00DD73BB">
          <w:rPr>
            <w:noProof/>
            <w:lang w:val="en-GB" w:bidi="en-GB"/>
          </w:rPr>
          <w:fldChar w:fldCharType="begin"/>
        </w:r>
        <w:r w:rsidR="00E653C0" w:rsidRPr="00DD73BB">
          <w:rPr>
            <w:noProof/>
            <w:lang w:val="en-GB" w:bidi="en-GB"/>
          </w:rPr>
          <w:instrText xml:space="preserve"> PAGE   \* MERGEFORMAT </w:instrText>
        </w:r>
        <w:r w:rsidR="00E653C0" w:rsidRPr="00DD73BB">
          <w:rPr>
            <w:noProof/>
            <w:lang w:val="en-GB" w:bidi="en-GB"/>
          </w:rPr>
          <w:fldChar w:fldCharType="separate"/>
        </w:r>
        <w:r w:rsidR="008D5A54" w:rsidRPr="00DD73BB">
          <w:rPr>
            <w:noProof/>
            <w:lang w:val="en-GB" w:bidi="en-GB"/>
          </w:rPr>
          <w:t>7</w:t>
        </w:r>
        <w:r w:rsidR="00E653C0" w:rsidRPr="00DD73BB">
          <w:rPr>
            <w:noProof/>
            <w:lang w:val="en-GB" w:bidi="en-GB"/>
          </w:rPr>
          <w:fldChar w:fldCharType="end"/>
        </w:r>
      </w:p>
    </w:sdtContent>
  </w:sdt>
  <w:p w14:paraId="50F3FC47" w14:textId="5CF25787" w:rsidR="00E653C0" w:rsidRPr="00DD73BB" w:rsidRDefault="00E653C0" w:rsidP="00706D60">
    <w:pPr>
      <w:pStyle w:val="Footer"/>
      <w:rPr>
        <w:noProof/>
        <w:lang w:val="en-GB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B812D3" w14:textId="34C8A2BD" w:rsidR="00235F71" w:rsidRDefault="00235F71">
    <w:pPr>
      <w:pStyle w:val="Foot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1017FC9D" wp14:editId="5AB9F023">
          <wp:simplePos x="0" y="0"/>
          <wp:positionH relativeFrom="column">
            <wp:posOffset>-454025</wp:posOffset>
          </wp:positionH>
          <wp:positionV relativeFrom="paragraph">
            <wp:posOffset>-157480</wp:posOffset>
          </wp:positionV>
          <wp:extent cx="2083435" cy="285750"/>
          <wp:effectExtent l="0" t="0" r="0" b="0"/>
          <wp:wrapSquare wrapText="bothSides"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colorTemperature colorTemp="112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83435" cy="2857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95D856" w14:textId="77777777" w:rsidR="00406B56" w:rsidRDefault="00406B56" w:rsidP="00706D60">
      <w:r>
        <w:separator/>
      </w:r>
    </w:p>
  </w:footnote>
  <w:footnote w:type="continuationSeparator" w:id="0">
    <w:p w14:paraId="7C218E2C" w14:textId="77777777" w:rsidR="00406B56" w:rsidRDefault="00406B56" w:rsidP="00706D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F7484D3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0569C7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B18A918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4CF268F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30662C88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0060876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A6CC83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2C2ACCA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7D04E54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85CC83A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20F636C"/>
    <w:multiLevelType w:val="hybridMultilevel"/>
    <w:tmpl w:val="EA6E193E"/>
    <w:lvl w:ilvl="0" w:tplc="04090001">
      <w:start w:val="1"/>
      <w:numFmt w:val="bullet"/>
      <w:lvlText w:val=""/>
      <w:lvlJc w:val="left"/>
      <w:pPr>
        <w:ind w:left="145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7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9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1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3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5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7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9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11" w:hanging="360"/>
      </w:pPr>
      <w:rPr>
        <w:rFonts w:ascii="Wingdings" w:hAnsi="Wingdings" w:hint="default"/>
      </w:rPr>
    </w:lvl>
  </w:abstractNum>
  <w:abstractNum w:abstractNumId="11" w15:restartNumberingAfterBreak="0">
    <w:nsid w:val="54B74601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5C503D05"/>
    <w:multiLevelType w:val="multilevel"/>
    <w:tmpl w:val="04090023"/>
    <w:styleLink w:val="ArticleSection"/>
    <w:lvl w:ilvl="0">
      <w:start w:val="1"/>
      <w:numFmt w:val="upperRoman"/>
      <w:lvlText w:val="文章 %1."/>
      <w:lvlJc w:val="left"/>
      <w:pPr>
        <w:ind w:left="0" w:firstLine="0"/>
      </w:pPr>
      <w:rPr>
        <w:rFonts w:ascii="Times New Roman" w:hAnsi="Times New Roman" w:cs="Times New Roman"/>
      </w:rPr>
    </w:lvl>
    <w:lvl w:ilvl="1">
      <w:start w:val="1"/>
      <w:numFmt w:val="decimalZero"/>
      <w:isLgl/>
      <w:lvlText w:val="第 %1.%2 节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3" w15:restartNumberingAfterBreak="0">
    <w:nsid w:val="5FED6215"/>
    <w:multiLevelType w:val="hybridMultilevel"/>
    <w:tmpl w:val="1A9C2CD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44C7B4E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742C0803"/>
    <w:multiLevelType w:val="hybridMultilevel"/>
    <w:tmpl w:val="CD608A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40932204">
    <w:abstractNumId w:val="10"/>
  </w:num>
  <w:num w:numId="2" w16cid:durableId="1819496344">
    <w:abstractNumId w:val="13"/>
  </w:num>
  <w:num w:numId="3" w16cid:durableId="723987755">
    <w:abstractNumId w:val="9"/>
  </w:num>
  <w:num w:numId="4" w16cid:durableId="1052073302">
    <w:abstractNumId w:val="11"/>
  </w:num>
  <w:num w:numId="5" w16cid:durableId="256597463">
    <w:abstractNumId w:val="14"/>
  </w:num>
  <w:num w:numId="6" w16cid:durableId="27151035">
    <w:abstractNumId w:val="8"/>
  </w:num>
  <w:num w:numId="7" w16cid:durableId="1756197978">
    <w:abstractNumId w:val="3"/>
  </w:num>
  <w:num w:numId="8" w16cid:durableId="330761125">
    <w:abstractNumId w:val="2"/>
  </w:num>
  <w:num w:numId="9" w16cid:durableId="782574852">
    <w:abstractNumId w:val="1"/>
  </w:num>
  <w:num w:numId="10" w16cid:durableId="1281836138">
    <w:abstractNumId w:val="0"/>
  </w:num>
  <w:num w:numId="11" w16cid:durableId="1961108525">
    <w:abstractNumId w:val="7"/>
  </w:num>
  <w:num w:numId="12" w16cid:durableId="2108426923">
    <w:abstractNumId w:val="6"/>
  </w:num>
  <w:num w:numId="13" w16cid:durableId="483816572">
    <w:abstractNumId w:val="5"/>
  </w:num>
  <w:num w:numId="14" w16cid:durableId="1774085001">
    <w:abstractNumId w:val="4"/>
  </w:num>
  <w:num w:numId="15" w16cid:durableId="2132940378">
    <w:abstractNumId w:val="12"/>
  </w:num>
  <w:num w:numId="16" w16cid:durableId="196110536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removePersonalInformation/>
  <w:removeDateAndTime/>
  <w:displayBackgroundShap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ocumentProtection w:edit="readOnly" w:enforcement="1" w:cryptProviderType="rsaAES" w:cryptAlgorithmClass="hash" w:cryptAlgorithmType="typeAny" w:cryptAlgorithmSid="14" w:cryptSpinCount="100000" w:hash="L2T972NlAPdOLgGAKI7balE+iuzV2bqmchyAwCoBmyTV9lNjlQ9mgmWmlCeESS6hbPSZKQeKUMkFRV7jPxX6uQ==" w:salt="U23lcC0oDX8u36ruQORzpA=="/>
  <w:defaultTabStop w:val="720"/>
  <w:characterSpacingControl w:val="doNotCompress"/>
  <w:hdrShapeDefaults>
    <o:shapedefaults v:ext="edit" spidmax="2050">
      <o:colormru v:ext="edit" colors="#ffffd1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00C2"/>
    <w:rsid w:val="00020FC9"/>
    <w:rsid w:val="000411DF"/>
    <w:rsid w:val="0008174B"/>
    <w:rsid w:val="000A20BE"/>
    <w:rsid w:val="000B5E2F"/>
    <w:rsid w:val="000B5EB0"/>
    <w:rsid w:val="000C2C4C"/>
    <w:rsid w:val="00107396"/>
    <w:rsid w:val="00131AFE"/>
    <w:rsid w:val="00136DDD"/>
    <w:rsid w:val="00154F3D"/>
    <w:rsid w:val="00165112"/>
    <w:rsid w:val="00184A71"/>
    <w:rsid w:val="001925BF"/>
    <w:rsid w:val="001A0417"/>
    <w:rsid w:val="001A70F2"/>
    <w:rsid w:val="001B437B"/>
    <w:rsid w:val="001D442A"/>
    <w:rsid w:val="001E0884"/>
    <w:rsid w:val="001E29B2"/>
    <w:rsid w:val="002000D5"/>
    <w:rsid w:val="0022046C"/>
    <w:rsid w:val="00235F71"/>
    <w:rsid w:val="002369A5"/>
    <w:rsid w:val="002437EF"/>
    <w:rsid w:val="00253110"/>
    <w:rsid w:val="00261CC8"/>
    <w:rsid w:val="00263C12"/>
    <w:rsid w:val="00287EED"/>
    <w:rsid w:val="002918E6"/>
    <w:rsid w:val="002974C8"/>
    <w:rsid w:val="002B5D98"/>
    <w:rsid w:val="002C5772"/>
    <w:rsid w:val="002D1970"/>
    <w:rsid w:val="003161E7"/>
    <w:rsid w:val="003469B9"/>
    <w:rsid w:val="003534FC"/>
    <w:rsid w:val="003635E8"/>
    <w:rsid w:val="00386591"/>
    <w:rsid w:val="00394CD5"/>
    <w:rsid w:val="003B10E2"/>
    <w:rsid w:val="00402EBF"/>
    <w:rsid w:val="00406B56"/>
    <w:rsid w:val="00416074"/>
    <w:rsid w:val="00444828"/>
    <w:rsid w:val="0046498C"/>
    <w:rsid w:val="004857C1"/>
    <w:rsid w:val="00497899"/>
    <w:rsid w:val="004B2958"/>
    <w:rsid w:val="004B73CC"/>
    <w:rsid w:val="004F392D"/>
    <w:rsid w:val="00515ACC"/>
    <w:rsid w:val="00536859"/>
    <w:rsid w:val="00542F7A"/>
    <w:rsid w:val="00574948"/>
    <w:rsid w:val="00576B76"/>
    <w:rsid w:val="00584641"/>
    <w:rsid w:val="00586D8C"/>
    <w:rsid w:val="00627FEE"/>
    <w:rsid w:val="006512AE"/>
    <w:rsid w:val="00654BB9"/>
    <w:rsid w:val="006778E3"/>
    <w:rsid w:val="006B28E0"/>
    <w:rsid w:val="006B6867"/>
    <w:rsid w:val="006C19CA"/>
    <w:rsid w:val="006D3FD3"/>
    <w:rsid w:val="006F3B2D"/>
    <w:rsid w:val="00706D60"/>
    <w:rsid w:val="00710767"/>
    <w:rsid w:val="0073372F"/>
    <w:rsid w:val="007416AC"/>
    <w:rsid w:val="00760D97"/>
    <w:rsid w:val="00761D8C"/>
    <w:rsid w:val="00775ED5"/>
    <w:rsid w:val="00780CB3"/>
    <w:rsid w:val="007A2B1E"/>
    <w:rsid w:val="007A34F1"/>
    <w:rsid w:val="007D25C2"/>
    <w:rsid w:val="007E363C"/>
    <w:rsid w:val="007F2183"/>
    <w:rsid w:val="007F3206"/>
    <w:rsid w:val="0080687C"/>
    <w:rsid w:val="00815083"/>
    <w:rsid w:val="008327CF"/>
    <w:rsid w:val="00854F01"/>
    <w:rsid w:val="008618EE"/>
    <w:rsid w:val="00873804"/>
    <w:rsid w:val="00875493"/>
    <w:rsid w:val="008B678D"/>
    <w:rsid w:val="008B734D"/>
    <w:rsid w:val="008C3244"/>
    <w:rsid w:val="008D5A54"/>
    <w:rsid w:val="008E20A7"/>
    <w:rsid w:val="008E4CD9"/>
    <w:rsid w:val="008E68A6"/>
    <w:rsid w:val="008F2A18"/>
    <w:rsid w:val="00910B6E"/>
    <w:rsid w:val="00920616"/>
    <w:rsid w:val="0092685B"/>
    <w:rsid w:val="00940A5D"/>
    <w:rsid w:val="0094326F"/>
    <w:rsid w:val="0096777A"/>
    <w:rsid w:val="0097024E"/>
    <w:rsid w:val="00974552"/>
    <w:rsid w:val="009908B2"/>
    <w:rsid w:val="009B24E6"/>
    <w:rsid w:val="009B4AEB"/>
    <w:rsid w:val="009B5D8E"/>
    <w:rsid w:val="009B658F"/>
    <w:rsid w:val="009C36C5"/>
    <w:rsid w:val="009D20DB"/>
    <w:rsid w:val="009E087C"/>
    <w:rsid w:val="009E403D"/>
    <w:rsid w:val="009F3392"/>
    <w:rsid w:val="00A518CA"/>
    <w:rsid w:val="00AB1053"/>
    <w:rsid w:val="00AB7E10"/>
    <w:rsid w:val="00AC06DB"/>
    <w:rsid w:val="00B67125"/>
    <w:rsid w:val="00B73C61"/>
    <w:rsid w:val="00B907E0"/>
    <w:rsid w:val="00B90906"/>
    <w:rsid w:val="00B9702E"/>
    <w:rsid w:val="00BA4112"/>
    <w:rsid w:val="00BD42E7"/>
    <w:rsid w:val="00BE056F"/>
    <w:rsid w:val="00C2089E"/>
    <w:rsid w:val="00C47447"/>
    <w:rsid w:val="00C55FCA"/>
    <w:rsid w:val="00C6701C"/>
    <w:rsid w:val="00C70B96"/>
    <w:rsid w:val="00C7287A"/>
    <w:rsid w:val="00C74B2F"/>
    <w:rsid w:val="00C85251"/>
    <w:rsid w:val="00C91AC5"/>
    <w:rsid w:val="00C97C2E"/>
    <w:rsid w:val="00CA722F"/>
    <w:rsid w:val="00CC691B"/>
    <w:rsid w:val="00CD16BE"/>
    <w:rsid w:val="00D036E1"/>
    <w:rsid w:val="00D066BC"/>
    <w:rsid w:val="00D159EE"/>
    <w:rsid w:val="00D20F17"/>
    <w:rsid w:val="00D25B00"/>
    <w:rsid w:val="00D26120"/>
    <w:rsid w:val="00D81721"/>
    <w:rsid w:val="00D92464"/>
    <w:rsid w:val="00DA25BD"/>
    <w:rsid w:val="00DA6894"/>
    <w:rsid w:val="00DC487D"/>
    <w:rsid w:val="00DD73BB"/>
    <w:rsid w:val="00DE410F"/>
    <w:rsid w:val="00DF2A36"/>
    <w:rsid w:val="00E07BB6"/>
    <w:rsid w:val="00E235E0"/>
    <w:rsid w:val="00E2406E"/>
    <w:rsid w:val="00E40AE6"/>
    <w:rsid w:val="00E4321D"/>
    <w:rsid w:val="00E541C4"/>
    <w:rsid w:val="00E55C29"/>
    <w:rsid w:val="00E55C75"/>
    <w:rsid w:val="00E56CAE"/>
    <w:rsid w:val="00E653C0"/>
    <w:rsid w:val="00E65EE1"/>
    <w:rsid w:val="00E930ED"/>
    <w:rsid w:val="00E96235"/>
    <w:rsid w:val="00EA1BD5"/>
    <w:rsid w:val="00EB2EE3"/>
    <w:rsid w:val="00EB318B"/>
    <w:rsid w:val="00EC4394"/>
    <w:rsid w:val="00EC55A1"/>
    <w:rsid w:val="00F01492"/>
    <w:rsid w:val="00F300C2"/>
    <w:rsid w:val="00F421C1"/>
    <w:rsid w:val="00F43844"/>
    <w:rsid w:val="00F5245D"/>
    <w:rsid w:val="00F7325E"/>
    <w:rsid w:val="00F80287"/>
    <w:rsid w:val="00F8576E"/>
    <w:rsid w:val="00F96C55"/>
    <w:rsid w:val="00FA6D75"/>
    <w:rsid w:val="00FD081D"/>
    <w:rsid w:val="00FD7F9C"/>
    <w:rsid w:val="00FE5F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d1"/>
    </o:shapedefaults>
    <o:shapelayout v:ext="edit">
      <o:idmap v:ext="edit" data="2"/>
    </o:shapelayout>
  </w:shapeDefaults>
  <w:decimalSymbol w:val="."/>
  <w:listSeparator w:val=","/>
  <w14:docId w14:val="463EF22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="SimSun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A1BD5"/>
    <w:pPr>
      <w:spacing w:after="0" w:line="240" w:lineRule="auto"/>
    </w:pPr>
    <w:rPr>
      <w:rFonts w:eastAsiaTheme="minorHAnsi"/>
      <w:kern w:val="2"/>
      <w:lang w:val="en-GB"/>
      <w14:ligatures w14:val="standardContextu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DD73BB"/>
    <w:pPr>
      <w:keepNext/>
      <w:keepLines/>
      <w:spacing w:before="240" w:line="259" w:lineRule="auto"/>
      <w:jc w:val="both"/>
      <w:outlineLvl w:val="0"/>
    </w:pPr>
    <w:rPr>
      <w:rFonts w:ascii="Segoe UI" w:eastAsiaTheme="majorEastAsia" w:hAnsi="Segoe UI" w:cs="Segoe UI"/>
      <w:caps/>
      <w:color w:val="2F5496" w:themeColor="accent1" w:themeShade="BF"/>
      <w:kern w:val="0"/>
      <w:sz w:val="40"/>
      <w:szCs w:val="40"/>
      <w:lang w:val="en-US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qFormat/>
    <w:rsid w:val="00DD73BB"/>
    <w:pPr>
      <w:keepNext/>
      <w:keepLines/>
      <w:spacing w:before="40" w:line="259" w:lineRule="auto"/>
      <w:jc w:val="both"/>
      <w:outlineLvl w:val="1"/>
    </w:pPr>
    <w:rPr>
      <w:rFonts w:ascii="Calibri Light" w:eastAsiaTheme="majorEastAsia" w:hAnsi="Calibri Light" w:cs="Calibri Light"/>
      <w:color w:val="2F5496" w:themeColor="accent1" w:themeShade="BF"/>
      <w:kern w:val="0"/>
      <w:sz w:val="26"/>
      <w:szCs w:val="26"/>
      <w:lang w:val="en-US"/>
      <w14:ligatures w14:val="none"/>
    </w:rPr>
  </w:style>
  <w:style w:type="paragraph" w:styleId="Heading3">
    <w:name w:val="heading 3"/>
    <w:basedOn w:val="Normal"/>
    <w:next w:val="Normal"/>
    <w:link w:val="Heading3Char"/>
    <w:uiPriority w:val="9"/>
    <w:semiHidden/>
    <w:qFormat/>
    <w:rsid w:val="00DD73BB"/>
    <w:pPr>
      <w:keepNext/>
      <w:keepLines/>
      <w:spacing w:before="40" w:line="259" w:lineRule="auto"/>
      <w:jc w:val="both"/>
      <w:outlineLvl w:val="2"/>
    </w:pPr>
    <w:rPr>
      <w:rFonts w:ascii="Calibri Light" w:eastAsiaTheme="majorEastAsia" w:hAnsi="Calibri Light" w:cs="Calibri Light"/>
      <w:color w:val="1F3763" w:themeColor="accent1" w:themeShade="7F"/>
      <w:kern w:val="0"/>
      <w:sz w:val="24"/>
      <w:szCs w:val="24"/>
      <w:lang w:val="en-US"/>
      <w14:ligatures w14:val="none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DD73BB"/>
    <w:pPr>
      <w:keepNext/>
      <w:keepLines/>
      <w:spacing w:before="40" w:line="259" w:lineRule="auto"/>
      <w:jc w:val="both"/>
      <w:outlineLvl w:val="3"/>
    </w:pPr>
    <w:rPr>
      <w:rFonts w:ascii="Calibri Light" w:eastAsiaTheme="majorEastAsia" w:hAnsi="Calibri Light" w:cs="Calibri Light"/>
      <w:i/>
      <w:iCs/>
      <w:color w:val="2F5496" w:themeColor="accent1" w:themeShade="BF"/>
      <w:kern w:val="0"/>
      <w:lang w:val="en-US"/>
      <w14:ligatures w14:val="none"/>
    </w:rPr>
  </w:style>
  <w:style w:type="paragraph" w:styleId="Heading5">
    <w:name w:val="heading 5"/>
    <w:basedOn w:val="Normal"/>
    <w:next w:val="Normal"/>
    <w:link w:val="Heading5Char"/>
    <w:uiPriority w:val="9"/>
    <w:semiHidden/>
    <w:qFormat/>
    <w:rsid w:val="00DD73BB"/>
    <w:pPr>
      <w:keepNext/>
      <w:keepLines/>
      <w:spacing w:before="40" w:line="259" w:lineRule="auto"/>
      <w:jc w:val="both"/>
      <w:outlineLvl w:val="4"/>
    </w:pPr>
    <w:rPr>
      <w:rFonts w:ascii="Calibri Light" w:eastAsiaTheme="majorEastAsia" w:hAnsi="Calibri Light" w:cs="Calibri Light"/>
      <w:color w:val="2F5496" w:themeColor="accent1" w:themeShade="BF"/>
      <w:kern w:val="0"/>
      <w:lang w:val="en-US"/>
      <w14:ligatures w14:val="none"/>
    </w:rPr>
  </w:style>
  <w:style w:type="paragraph" w:styleId="Heading6">
    <w:name w:val="heading 6"/>
    <w:basedOn w:val="Normal"/>
    <w:next w:val="Normal"/>
    <w:link w:val="Heading6Char"/>
    <w:uiPriority w:val="9"/>
    <w:semiHidden/>
    <w:qFormat/>
    <w:rsid w:val="00DD73BB"/>
    <w:pPr>
      <w:keepNext/>
      <w:keepLines/>
      <w:spacing w:before="40" w:line="259" w:lineRule="auto"/>
      <w:jc w:val="both"/>
      <w:outlineLvl w:val="5"/>
    </w:pPr>
    <w:rPr>
      <w:rFonts w:ascii="Calibri Light" w:eastAsiaTheme="majorEastAsia" w:hAnsi="Calibri Light" w:cs="Calibri Light"/>
      <w:color w:val="1F3763" w:themeColor="accent1" w:themeShade="7F"/>
      <w:kern w:val="0"/>
      <w:lang w:val="en-US"/>
      <w14:ligatures w14:val="none"/>
    </w:rPr>
  </w:style>
  <w:style w:type="paragraph" w:styleId="Heading7">
    <w:name w:val="heading 7"/>
    <w:basedOn w:val="Normal"/>
    <w:next w:val="Normal"/>
    <w:link w:val="Heading7Char"/>
    <w:uiPriority w:val="9"/>
    <w:semiHidden/>
    <w:qFormat/>
    <w:rsid w:val="00DD73BB"/>
    <w:pPr>
      <w:keepNext/>
      <w:keepLines/>
      <w:spacing w:before="40" w:line="259" w:lineRule="auto"/>
      <w:jc w:val="both"/>
      <w:outlineLvl w:val="6"/>
    </w:pPr>
    <w:rPr>
      <w:rFonts w:ascii="Calibri Light" w:eastAsiaTheme="majorEastAsia" w:hAnsi="Calibri Light" w:cs="Calibri Light"/>
      <w:i/>
      <w:iCs/>
      <w:color w:val="1F3763" w:themeColor="accent1" w:themeShade="7F"/>
      <w:kern w:val="0"/>
      <w:lang w:val="en-US"/>
      <w14:ligatures w14:val="none"/>
    </w:rPr>
  </w:style>
  <w:style w:type="paragraph" w:styleId="Heading8">
    <w:name w:val="heading 8"/>
    <w:basedOn w:val="Normal"/>
    <w:next w:val="Normal"/>
    <w:link w:val="Heading8Char"/>
    <w:uiPriority w:val="9"/>
    <w:semiHidden/>
    <w:qFormat/>
    <w:rsid w:val="00DD73BB"/>
    <w:pPr>
      <w:keepNext/>
      <w:keepLines/>
      <w:spacing w:before="40" w:line="259" w:lineRule="auto"/>
      <w:jc w:val="both"/>
      <w:outlineLvl w:val="7"/>
    </w:pPr>
    <w:rPr>
      <w:rFonts w:ascii="Calibri Light" w:eastAsiaTheme="majorEastAsia" w:hAnsi="Calibri Light" w:cs="Calibri Light"/>
      <w:color w:val="272727" w:themeColor="text1" w:themeTint="D8"/>
      <w:kern w:val="0"/>
      <w:sz w:val="21"/>
      <w:szCs w:val="21"/>
      <w:lang w:val="en-US"/>
      <w14:ligatures w14:val="none"/>
    </w:rPr>
  </w:style>
  <w:style w:type="paragraph" w:styleId="Heading9">
    <w:name w:val="heading 9"/>
    <w:basedOn w:val="Normal"/>
    <w:next w:val="Normal"/>
    <w:link w:val="Heading9Char"/>
    <w:uiPriority w:val="9"/>
    <w:semiHidden/>
    <w:qFormat/>
    <w:rsid w:val="00DD73BB"/>
    <w:pPr>
      <w:keepNext/>
      <w:keepLines/>
      <w:spacing w:before="40" w:line="259" w:lineRule="auto"/>
      <w:jc w:val="both"/>
      <w:outlineLvl w:val="8"/>
    </w:pPr>
    <w:rPr>
      <w:rFonts w:ascii="Calibri Light" w:eastAsiaTheme="majorEastAsia" w:hAnsi="Calibri Light" w:cs="Calibri Light"/>
      <w:i/>
      <w:iCs/>
      <w:color w:val="272727" w:themeColor="text1" w:themeTint="D8"/>
      <w:kern w:val="0"/>
      <w:sz w:val="21"/>
      <w:szCs w:val="21"/>
      <w:lang w:val="en-US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D73BB"/>
    <w:rPr>
      <w:rFonts w:ascii="Calibri" w:hAnsi="Calibri" w:cs="Calibri"/>
      <w:color w:val="808080"/>
    </w:rPr>
  </w:style>
  <w:style w:type="character" w:customStyle="1" w:styleId="Heading1Char">
    <w:name w:val="Heading 1 Char"/>
    <w:basedOn w:val="DefaultParagraphFont"/>
    <w:link w:val="Heading1"/>
    <w:uiPriority w:val="9"/>
    <w:rsid w:val="00DD73BB"/>
    <w:rPr>
      <w:rFonts w:ascii="Segoe UI" w:eastAsiaTheme="majorEastAsia" w:hAnsi="Segoe UI" w:cs="Segoe UI"/>
      <w:caps/>
      <w:color w:val="2F5496" w:themeColor="accent1" w:themeShade="BF"/>
      <w:sz w:val="40"/>
      <w:szCs w:val="40"/>
    </w:rPr>
  </w:style>
  <w:style w:type="paragraph" w:styleId="TOCHeading">
    <w:name w:val="TOC Heading"/>
    <w:basedOn w:val="Heading1"/>
    <w:next w:val="Normal"/>
    <w:uiPriority w:val="39"/>
    <w:unhideWhenUsed/>
    <w:qFormat/>
    <w:rsid w:val="00DD73BB"/>
    <w:pPr>
      <w:jc w:val="center"/>
      <w:outlineLvl w:val="9"/>
    </w:pPr>
  </w:style>
  <w:style w:type="paragraph" w:styleId="TOC1">
    <w:name w:val="toc 1"/>
    <w:basedOn w:val="Normal"/>
    <w:next w:val="Normal"/>
    <w:autoRedefine/>
    <w:uiPriority w:val="39"/>
    <w:rsid w:val="00EA1BD5"/>
    <w:pPr>
      <w:spacing w:after="100" w:line="259" w:lineRule="auto"/>
      <w:jc w:val="center"/>
    </w:pPr>
    <w:rPr>
      <w:rFonts w:ascii="Montserrat" w:eastAsia="SimSun" w:hAnsi="Montserrat" w:cs="Calibri"/>
      <w:b/>
      <w:bCs/>
      <w:noProof/>
      <w:color w:val="ED7D31" w:themeColor="accent2"/>
      <w:kern w:val="0"/>
      <w:sz w:val="24"/>
      <w:szCs w:val="24"/>
      <w:lang w:val="en-US"/>
      <w14:ligatures w14:val="none"/>
    </w:rPr>
  </w:style>
  <w:style w:type="character" w:styleId="Hyperlink">
    <w:name w:val="Hyperlink"/>
    <w:basedOn w:val="DefaultParagraphFont"/>
    <w:uiPriority w:val="99"/>
    <w:unhideWhenUsed/>
    <w:rsid w:val="00DD73BB"/>
    <w:rPr>
      <w:rFonts w:ascii="Calibri" w:hAnsi="Calibri" w:cs="Calibri"/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D73B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D73BB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DD73B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DD73BB"/>
    <w:rPr>
      <w:rFonts w:ascii="Calibri Light" w:eastAsiaTheme="majorEastAsia" w:hAnsi="Calibri Light" w:cs="Calibri Light"/>
      <w:color w:val="2F5496" w:themeColor="accent1" w:themeShade="BF"/>
      <w:sz w:val="26"/>
      <w:szCs w:val="26"/>
    </w:rPr>
  </w:style>
  <w:style w:type="paragraph" w:styleId="TOC2">
    <w:name w:val="toc 2"/>
    <w:basedOn w:val="Normal"/>
    <w:next w:val="Normal"/>
    <w:autoRedefine/>
    <w:uiPriority w:val="39"/>
    <w:rsid w:val="00DD73BB"/>
    <w:pPr>
      <w:spacing w:after="100" w:line="259" w:lineRule="auto"/>
      <w:ind w:left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Paragraph">
    <w:name w:val="List Paragraph"/>
    <w:basedOn w:val="Normal"/>
    <w:uiPriority w:val="34"/>
    <w:semiHidden/>
    <w:qFormat/>
    <w:rsid w:val="00DD73B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semiHidden/>
    <w:rsid w:val="00DD73BB"/>
    <w:pPr>
      <w:tabs>
        <w:tab w:val="center" w:pos="4680"/>
        <w:tab w:val="right" w:pos="9360"/>
      </w:tabs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semiHidden/>
    <w:rsid w:val="00DD73BB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DD73BB"/>
    <w:pPr>
      <w:tabs>
        <w:tab w:val="center" w:pos="4680"/>
        <w:tab w:val="right" w:pos="9360"/>
      </w:tabs>
      <w:jc w:val="right"/>
    </w:pPr>
    <w:rPr>
      <w:rFonts w:ascii="Calibri" w:eastAsia="SimSun" w:hAnsi="Calibri" w:cs="Calibri"/>
      <w:kern w:val="0"/>
      <w:lang w:val="en-US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sid w:val="00DD73BB"/>
    <w:rPr>
      <w:rFonts w:ascii="Calibri" w:hAnsi="Calibri" w:cs="Calibri"/>
    </w:rPr>
  </w:style>
  <w:style w:type="paragraph" w:styleId="ListBullet">
    <w:name w:val="List Bullet"/>
    <w:basedOn w:val="Normal"/>
    <w:uiPriority w:val="99"/>
    <w:rsid w:val="00DD73BB"/>
    <w:pPr>
      <w:numPr>
        <w:numId w:val="3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DD73BB"/>
    <w:pPr>
      <w:spacing w:after="160" w:line="259" w:lineRule="auto"/>
      <w:jc w:val="center"/>
    </w:pPr>
    <w:rPr>
      <w:rFonts w:ascii="Calibri" w:eastAsia="SimSun" w:hAnsi="Calibri" w:cs="Calibri"/>
      <w:kern w:val="0"/>
      <w:lang w:val="en-US"/>
      <w14:ligatures w14:val="none"/>
    </w:rPr>
  </w:style>
  <w:style w:type="character" w:customStyle="1" w:styleId="SubtitleChar">
    <w:name w:val="Subtitle Char"/>
    <w:basedOn w:val="DefaultParagraphFont"/>
    <w:link w:val="Subtitle"/>
    <w:uiPriority w:val="11"/>
    <w:rsid w:val="00DD73BB"/>
    <w:rPr>
      <w:rFonts w:ascii="Calibri" w:hAnsi="Calibri" w:cs="Calibri"/>
    </w:rPr>
  </w:style>
  <w:style w:type="paragraph" w:styleId="Title">
    <w:name w:val="Title"/>
    <w:basedOn w:val="Normal"/>
    <w:next w:val="Normal"/>
    <w:link w:val="TitleChar"/>
    <w:uiPriority w:val="10"/>
    <w:qFormat/>
    <w:rsid w:val="00DD73BB"/>
    <w:pPr>
      <w:contextualSpacing/>
      <w:jc w:val="center"/>
    </w:pPr>
    <w:rPr>
      <w:rFonts w:ascii="Calibri Light" w:eastAsiaTheme="majorEastAsia" w:hAnsi="Calibri Light" w:cs="Calibri Light"/>
      <w:spacing w:val="-10"/>
      <w:kern w:val="28"/>
      <w:sz w:val="56"/>
      <w:szCs w:val="56"/>
      <w:lang w:val="en-US"/>
      <w14:ligatures w14:val="none"/>
    </w:rPr>
  </w:style>
  <w:style w:type="character" w:customStyle="1" w:styleId="TitleChar">
    <w:name w:val="Title Char"/>
    <w:basedOn w:val="DefaultParagraphFont"/>
    <w:link w:val="Title"/>
    <w:uiPriority w:val="10"/>
    <w:rsid w:val="00DD73BB"/>
    <w:rPr>
      <w:rFonts w:ascii="Calibri Light" w:eastAsiaTheme="majorEastAsia" w:hAnsi="Calibri Light" w:cs="Calibri Light"/>
      <w:spacing w:val="-10"/>
      <w:kern w:val="28"/>
      <w:sz w:val="56"/>
      <w:szCs w:val="56"/>
    </w:rPr>
  </w:style>
  <w:style w:type="character" w:styleId="Mention">
    <w:name w:val="Mention"/>
    <w:basedOn w:val="DefaultParagraphFont"/>
    <w:uiPriority w:val="99"/>
    <w:semiHidden/>
    <w:unhideWhenUsed/>
    <w:rsid w:val="00DD73BB"/>
    <w:rPr>
      <w:rFonts w:ascii="Calibri" w:hAnsi="Calibri" w:cs="Calibri"/>
      <w:color w:val="2B579A"/>
      <w:shd w:val="clear" w:color="auto" w:fill="E1DFDD"/>
    </w:rPr>
  </w:style>
  <w:style w:type="numbering" w:styleId="111111">
    <w:name w:val="Outline List 2"/>
    <w:basedOn w:val="NoList"/>
    <w:uiPriority w:val="99"/>
    <w:semiHidden/>
    <w:unhideWhenUsed/>
    <w:rsid w:val="00DD73BB"/>
    <w:pPr>
      <w:numPr>
        <w:numId w:val="4"/>
      </w:numPr>
    </w:pPr>
  </w:style>
  <w:style w:type="numbering" w:styleId="1ai">
    <w:name w:val="Outline List 1"/>
    <w:basedOn w:val="NoList"/>
    <w:uiPriority w:val="99"/>
    <w:semiHidden/>
    <w:unhideWhenUsed/>
    <w:rsid w:val="00DD73BB"/>
    <w:pPr>
      <w:numPr>
        <w:numId w:val="5"/>
      </w:numPr>
    </w:pPr>
  </w:style>
  <w:style w:type="character" w:styleId="HTMLCode">
    <w:name w:val="HTML Code"/>
    <w:basedOn w:val="DefaultParagraphFont"/>
    <w:uiPriority w:val="99"/>
    <w:semiHidden/>
    <w:unhideWhenUsed/>
    <w:rsid w:val="00DD73BB"/>
    <w:rPr>
      <w:rFonts w:ascii="Consolas" w:hAnsi="Consolas" w:cs="Calibri"/>
      <w:sz w:val="20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DD73BB"/>
    <w:rPr>
      <w:rFonts w:ascii="Calibri" w:hAnsi="Calibri" w:cs="Calibri"/>
      <w:i/>
      <w:iCs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DD73BB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DD73BB"/>
    <w:rPr>
      <w:rFonts w:ascii="Calibri" w:hAnsi="Calibri" w:cs="Calibri"/>
      <w:i/>
      <w:iCs/>
    </w:rPr>
  </w:style>
  <w:style w:type="character" w:styleId="HTMLDefinition">
    <w:name w:val="HTML Definition"/>
    <w:basedOn w:val="DefaultParagraphFont"/>
    <w:uiPriority w:val="99"/>
    <w:semiHidden/>
    <w:unhideWhenUsed/>
    <w:rsid w:val="00DD73BB"/>
    <w:rPr>
      <w:rFonts w:ascii="Calibri" w:hAnsi="Calibri" w:cs="Calibri"/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DD73BB"/>
    <w:rPr>
      <w:rFonts w:ascii="Calibri" w:hAnsi="Calibri" w:cs="Calibri"/>
      <w:i/>
      <w:iCs/>
    </w:rPr>
  </w:style>
  <w:style w:type="character" w:styleId="HTMLTypewriter">
    <w:name w:val="HTML Typewriter"/>
    <w:basedOn w:val="DefaultParagraphFont"/>
    <w:uiPriority w:val="99"/>
    <w:semiHidden/>
    <w:unhideWhenUsed/>
    <w:rsid w:val="00DD73BB"/>
    <w:rPr>
      <w:rFonts w:ascii="Consolas" w:hAnsi="Consolas" w:cs="Calibri"/>
      <w:sz w:val="20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DD73BB"/>
    <w:rPr>
      <w:rFonts w:ascii="Consolas" w:hAnsi="Consolas" w:cs="Calibri"/>
      <w:sz w:val="24"/>
      <w:szCs w:val="24"/>
    </w:rPr>
  </w:style>
  <w:style w:type="character" w:styleId="HTMLAcronym">
    <w:name w:val="HTML Acronym"/>
    <w:basedOn w:val="DefaultParagraphFont"/>
    <w:uiPriority w:val="99"/>
    <w:semiHidden/>
    <w:unhideWhenUsed/>
    <w:rsid w:val="00DD73BB"/>
    <w:rPr>
      <w:rFonts w:ascii="Calibri" w:hAnsi="Calibri" w:cs="Calibri"/>
    </w:rPr>
  </w:style>
  <w:style w:type="character" w:styleId="HTMLKeyboard">
    <w:name w:val="HTML Keyboard"/>
    <w:basedOn w:val="DefaultParagraphFont"/>
    <w:uiPriority w:val="99"/>
    <w:semiHidden/>
    <w:unhideWhenUsed/>
    <w:rsid w:val="00DD73BB"/>
    <w:rPr>
      <w:rFonts w:ascii="Consolas" w:hAnsi="Consolas" w:cs="Calibri"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D73BB"/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D73BB"/>
    <w:rPr>
      <w:rFonts w:ascii="Consolas" w:hAnsi="Consolas" w:cs="Calibri"/>
      <w:sz w:val="20"/>
      <w:szCs w:val="20"/>
    </w:rPr>
  </w:style>
  <w:style w:type="paragraph" w:styleId="TOC3">
    <w:name w:val="toc 3"/>
    <w:basedOn w:val="Normal"/>
    <w:next w:val="Normal"/>
    <w:autoRedefine/>
    <w:uiPriority w:val="39"/>
    <w:semiHidden/>
    <w:rsid w:val="00DD73BB"/>
    <w:pPr>
      <w:spacing w:after="100" w:line="259" w:lineRule="auto"/>
      <w:ind w:left="44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TOC4">
    <w:name w:val="toc 4"/>
    <w:basedOn w:val="Normal"/>
    <w:next w:val="Normal"/>
    <w:autoRedefine/>
    <w:uiPriority w:val="39"/>
    <w:semiHidden/>
    <w:rsid w:val="00DD73BB"/>
    <w:pPr>
      <w:spacing w:after="100" w:line="259" w:lineRule="auto"/>
      <w:ind w:left="66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TOC5">
    <w:name w:val="toc 5"/>
    <w:basedOn w:val="Normal"/>
    <w:next w:val="Normal"/>
    <w:autoRedefine/>
    <w:uiPriority w:val="39"/>
    <w:semiHidden/>
    <w:rsid w:val="00DD73BB"/>
    <w:pPr>
      <w:spacing w:after="100" w:line="259" w:lineRule="auto"/>
      <w:ind w:left="88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TOC6">
    <w:name w:val="toc 6"/>
    <w:basedOn w:val="Normal"/>
    <w:next w:val="Normal"/>
    <w:autoRedefine/>
    <w:uiPriority w:val="39"/>
    <w:semiHidden/>
    <w:rsid w:val="00DD73BB"/>
    <w:pPr>
      <w:spacing w:after="100" w:line="259" w:lineRule="auto"/>
      <w:ind w:left="110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TOC7">
    <w:name w:val="toc 7"/>
    <w:basedOn w:val="Normal"/>
    <w:next w:val="Normal"/>
    <w:autoRedefine/>
    <w:uiPriority w:val="39"/>
    <w:semiHidden/>
    <w:rsid w:val="00DD73BB"/>
    <w:pPr>
      <w:spacing w:after="100" w:line="259" w:lineRule="auto"/>
      <w:ind w:left="13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TOC8">
    <w:name w:val="toc 8"/>
    <w:basedOn w:val="Normal"/>
    <w:next w:val="Normal"/>
    <w:autoRedefine/>
    <w:uiPriority w:val="39"/>
    <w:semiHidden/>
    <w:rsid w:val="00DD73BB"/>
    <w:pPr>
      <w:spacing w:after="100" w:line="259" w:lineRule="auto"/>
      <w:ind w:left="154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TOC9">
    <w:name w:val="toc 9"/>
    <w:basedOn w:val="Normal"/>
    <w:next w:val="Normal"/>
    <w:autoRedefine/>
    <w:uiPriority w:val="39"/>
    <w:semiHidden/>
    <w:rsid w:val="00DD73BB"/>
    <w:pPr>
      <w:spacing w:after="100" w:line="259" w:lineRule="auto"/>
      <w:ind w:left="176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character" w:styleId="SubtleReference">
    <w:name w:val="Subtle Reference"/>
    <w:basedOn w:val="DefaultParagraphFont"/>
    <w:uiPriority w:val="31"/>
    <w:semiHidden/>
    <w:qFormat/>
    <w:rsid w:val="00DD73BB"/>
    <w:rPr>
      <w:rFonts w:ascii="Calibri" w:hAnsi="Calibri" w:cs="Calibri"/>
      <w:smallCaps/>
      <w:color w:val="5A5A5A" w:themeColor="text1" w:themeTint="A5"/>
    </w:rPr>
  </w:style>
  <w:style w:type="character" w:styleId="SubtleEmphasis">
    <w:name w:val="Subtle Emphasis"/>
    <w:basedOn w:val="DefaultParagraphFont"/>
    <w:uiPriority w:val="19"/>
    <w:semiHidden/>
    <w:qFormat/>
    <w:rsid w:val="00DD73BB"/>
    <w:rPr>
      <w:rFonts w:ascii="Calibri" w:hAnsi="Calibri" w:cs="Calibri"/>
      <w:i/>
      <w:iCs/>
      <w:color w:val="404040" w:themeColor="text1" w:themeTint="BF"/>
    </w:rPr>
  </w:style>
  <w:style w:type="table" w:styleId="TableProfessional">
    <w:name w:val="Table Professional"/>
    <w:basedOn w:val="TableNormal"/>
    <w:uiPriority w:val="99"/>
    <w:semiHidden/>
    <w:unhideWhenUsed/>
    <w:rsid w:val="00DD73BB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MediumList1">
    <w:name w:val="Medium List 1"/>
    <w:basedOn w:val="TableNormal"/>
    <w:uiPriority w:val="65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1"/>
          <w:bottom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1"/>
          <w:bottom w:val="single" w:sz="8" w:space="0" w:color="4472C4" w:themeColor="accent1"/>
        </w:tcBorders>
      </w:tcPr>
    </w:tblStylePr>
    <w:tblStylePr w:type="band1Vert">
      <w:tblPr/>
      <w:tcPr>
        <w:shd w:val="clear" w:color="auto" w:fill="D0DBF0" w:themeFill="accent1" w:themeFillTint="3F"/>
      </w:tcPr>
    </w:tblStylePr>
    <w:tblStylePr w:type="band1Horz">
      <w:tblPr/>
      <w:tcPr>
        <w:shd w:val="clear" w:color="auto" w:fill="D0DBF0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5B9BD5" w:themeColor="accent5"/>
        <w:bottom w:val="single" w:sz="8" w:space="0" w:color="5B9BD5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5B9BD5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5B9BD5" w:themeColor="accent5"/>
          <w:bottom w:val="single" w:sz="8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5B9BD5" w:themeColor="accent5"/>
          <w:bottom w:val="single" w:sz="8" w:space="0" w:color="5B9BD5" w:themeColor="accent5"/>
        </w:tcBorders>
      </w:tcPr>
    </w:tblStylePr>
    <w:tblStylePr w:type="band1Vert">
      <w:tblPr/>
      <w:tcPr>
        <w:shd w:val="clear" w:color="auto" w:fill="D6E6F4" w:themeFill="accent5" w:themeFillTint="3F"/>
      </w:tcPr>
    </w:tblStylePr>
    <w:tblStylePr w:type="band1Horz">
      <w:tblPr/>
      <w:tcPr>
        <w:shd w:val="clear" w:color="auto" w:fill="D6E6F4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1" w:themeTint="BF"/>
        <w:left w:val="single" w:sz="8" w:space="0" w:color="7295D2" w:themeColor="accent1" w:themeTint="BF"/>
        <w:bottom w:val="single" w:sz="8" w:space="0" w:color="7295D2" w:themeColor="accent1" w:themeTint="BF"/>
        <w:right w:val="single" w:sz="8" w:space="0" w:color="7295D2" w:themeColor="accent1" w:themeTint="BF"/>
        <w:insideH w:val="single" w:sz="8" w:space="0" w:color="7295D2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1" w:themeTint="BF"/>
          <w:left w:val="single" w:sz="8" w:space="0" w:color="7295D2" w:themeColor="accent1" w:themeTint="BF"/>
          <w:bottom w:val="single" w:sz="8" w:space="0" w:color="7295D2" w:themeColor="accent1" w:themeTint="BF"/>
          <w:right w:val="single" w:sz="8" w:space="0" w:color="7295D2" w:themeColor="accent1" w:themeTint="BF"/>
          <w:insideH w:val="nil"/>
          <w:insideV w:val="nil"/>
        </w:tcBorders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1" w:themeTint="BF"/>
          <w:left w:val="single" w:sz="8" w:space="0" w:color="7295D2" w:themeColor="accent1" w:themeTint="BF"/>
          <w:bottom w:val="single" w:sz="8" w:space="0" w:color="7295D2" w:themeColor="accent1" w:themeTint="BF"/>
          <w:right w:val="single" w:sz="8" w:space="0" w:color="7295D2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5" w:themeTint="BF"/>
        <w:left w:val="single" w:sz="8" w:space="0" w:color="84B3DF" w:themeColor="accent5" w:themeTint="BF"/>
        <w:bottom w:val="single" w:sz="8" w:space="0" w:color="84B3DF" w:themeColor="accent5" w:themeTint="BF"/>
        <w:right w:val="single" w:sz="8" w:space="0" w:color="84B3DF" w:themeColor="accent5" w:themeTint="BF"/>
        <w:insideH w:val="single" w:sz="8" w:space="0" w:color="84B3DF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5B9BD5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Grid1">
    <w:name w:val="Medium Grid 1"/>
    <w:basedOn w:val="TableNormal"/>
    <w:uiPriority w:val="67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1" w:themeTint="BF"/>
        <w:left w:val="single" w:sz="8" w:space="0" w:color="7295D2" w:themeColor="accent1" w:themeTint="BF"/>
        <w:bottom w:val="single" w:sz="8" w:space="0" w:color="7295D2" w:themeColor="accent1" w:themeTint="BF"/>
        <w:right w:val="single" w:sz="8" w:space="0" w:color="7295D2" w:themeColor="accent1" w:themeTint="BF"/>
        <w:insideH w:val="single" w:sz="8" w:space="0" w:color="7295D2" w:themeColor="accent1" w:themeTint="BF"/>
        <w:insideV w:val="single" w:sz="8" w:space="0" w:color="7295D2" w:themeColor="accent1" w:themeTint="BF"/>
      </w:tblBorders>
    </w:tblPr>
    <w:tcPr>
      <w:shd w:val="clear" w:color="auto" w:fill="D0DBF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1" w:themeFillTint="7F"/>
      </w:tcPr>
    </w:tblStylePr>
    <w:tblStylePr w:type="band1Horz">
      <w:tblPr/>
      <w:tcPr>
        <w:shd w:val="clear" w:color="auto" w:fill="A1B8E1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5" w:themeTint="BF"/>
        <w:left w:val="single" w:sz="8" w:space="0" w:color="84B3DF" w:themeColor="accent5" w:themeTint="BF"/>
        <w:bottom w:val="single" w:sz="8" w:space="0" w:color="84B3DF" w:themeColor="accent5" w:themeTint="BF"/>
        <w:right w:val="single" w:sz="8" w:space="0" w:color="84B3DF" w:themeColor="accent5" w:themeTint="BF"/>
        <w:insideH w:val="single" w:sz="8" w:space="0" w:color="84B3DF" w:themeColor="accent5" w:themeTint="BF"/>
        <w:insideV w:val="single" w:sz="8" w:space="0" w:color="84B3DF" w:themeColor="accent5" w:themeTint="BF"/>
      </w:tblBorders>
    </w:tblPr>
    <w:tcPr>
      <w:shd w:val="clear" w:color="auto" w:fill="D6E6F4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84B3DF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DCCEA" w:themeFill="accent5" w:themeFillTint="7F"/>
      </w:tcPr>
    </w:tblStylePr>
    <w:tblStylePr w:type="band1Horz">
      <w:tblPr/>
      <w:tcPr>
        <w:shd w:val="clear" w:color="auto" w:fill="ADCCEA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  <w:insideH w:val="single" w:sz="8" w:space="0" w:color="4472C4" w:themeColor="accent1"/>
        <w:insideV w:val="single" w:sz="8" w:space="0" w:color="4472C4" w:themeColor="accent1"/>
      </w:tblBorders>
    </w:tblPr>
    <w:tcPr>
      <w:shd w:val="clear" w:color="auto" w:fill="D0DBF0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1" w:themeFillTint="33"/>
      </w:tcPr>
    </w:tblStylePr>
    <w:tblStylePr w:type="band1Vert">
      <w:tblPr/>
      <w:tcPr>
        <w:shd w:val="clear" w:color="auto" w:fill="A1B8E1" w:themeFill="accent1" w:themeFillTint="7F"/>
      </w:tcPr>
    </w:tblStylePr>
    <w:tblStylePr w:type="band1Horz">
      <w:tblPr/>
      <w:tcPr>
        <w:tcBorders>
          <w:insideH w:val="single" w:sz="6" w:space="0" w:color="4472C4" w:themeColor="accent1"/>
          <w:insideV w:val="single" w:sz="6" w:space="0" w:color="4472C4" w:themeColor="accent1"/>
        </w:tcBorders>
        <w:shd w:val="clear" w:color="auto" w:fill="A1B8E1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  <w:insideH w:val="single" w:sz="8" w:space="0" w:color="5B9BD5" w:themeColor="accent5"/>
        <w:insideV w:val="single" w:sz="8" w:space="0" w:color="5B9BD5" w:themeColor="accent5"/>
      </w:tblBorders>
    </w:tblPr>
    <w:tcPr>
      <w:shd w:val="clear" w:color="auto" w:fill="D6E6F4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EF5FB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AF6" w:themeFill="accent5" w:themeFillTint="33"/>
      </w:tcPr>
    </w:tblStylePr>
    <w:tblStylePr w:type="band1Vert">
      <w:tblPr/>
      <w:tcPr>
        <w:shd w:val="clear" w:color="auto" w:fill="ADCCEA" w:themeFill="accent5" w:themeFillTint="7F"/>
      </w:tcPr>
    </w:tblStylePr>
    <w:tblStylePr w:type="band1Horz">
      <w:tblPr/>
      <w:tcPr>
        <w:tcBorders>
          <w:insideH w:val="single" w:sz="6" w:space="0" w:color="5B9BD5" w:themeColor="accent5"/>
          <w:insideV w:val="single" w:sz="6" w:space="0" w:color="5B9BD5" w:themeColor="accent5"/>
        </w:tcBorders>
        <w:shd w:val="clear" w:color="auto" w:fill="ADCCEA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DD73BB"/>
    <w:pPr>
      <w:spacing w:after="0" w:line="240" w:lineRule="auto"/>
    </w:pPr>
    <w:rPr>
      <w:rFonts w:ascii="Calibri Light" w:eastAsiaTheme="majorEastAsia" w:hAnsi="Calibri Light" w:cs="Calibri Light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paragraph" w:styleId="Bibliography">
    <w:name w:val="Bibliography"/>
    <w:basedOn w:val="Normal"/>
    <w:next w:val="Normal"/>
    <w:uiPriority w:val="37"/>
    <w:semiHidden/>
    <w:unhideWhenUsed/>
    <w:rsid w:val="00DD73BB"/>
    <w:pPr>
      <w:spacing w:after="160" w:line="259" w:lineRule="auto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character" w:styleId="BookTitle">
    <w:name w:val="Book Title"/>
    <w:basedOn w:val="DefaultParagraphFont"/>
    <w:uiPriority w:val="33"/>
    <w:semiHidden/>
    <w:qFormat/>
    <w:rsid w:val="00DD73BB"/>
    <w:rPr>
      <w:rFonts w:ascii="Calibri" w:hAnsi="Calibri" w:cs="Calibri"/>
      <w:b/>
      <w:bCs/>
      <w:i/>
      <w:iCs/>
      <w:spacing w:val="5"/>
    </w:rPr>
  </w:style>
  <w:style w:type="character" w:styleId="Hashtag">
    <w:name w:val="Hashtag"/>
    <w:basedOn w:val="DefaultParagraphFont"/>
    <w:uiPriority w:val="99"/>
    <w:semiHidden/>
    <w:unhideWhenUsed/>
    <w:rsid w:val="00DD73BB"/>
    <w:rPr>
      <w:rFonts w:ascii="Calibri" w:hAnsi="Calibri" w:cs="Calibri"/>
      <w:color w:val="2B579A"/>
      <w:shd w:val="clear" w:color="auto" w:fill="E1DFDD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DD73B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libri Light" w:eastAsiaTheme="majorEastAsia" w:hAnsi="Calibri Light" w:cs="Calibri Light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DD73BB"/>
    <w:rPr>
      <w:rFonts w:ascii="Calibri Light" w:eastAsiaTheme="majorEastAsia" w:hAnsi="Calibri Light" w:cs="Calibri Light"/>
      <w:sz w:val="24"/>
      <w:szCs w:val="24"/>
      <w:shd w:val="pct20" w:color="auto" w:fill="auto"/>
    </w:rPr>
  </w:style>
  <w:style w:type="table" w:styleId="TableElegant">
    <w:name w:val="Table Elegant"/>
    <w:basedOn w:val="TableNormal"/>
    <w:uiPriority w:val="99"/>
    <w:semiHidden/>
    <w:unhideWhenUsed/>
    <w:rsid w:val="00DD73BB"/>
    <w:pPr>
      <w:jc w:val="both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List">
    <w:name w:val="List"/>
    <w:basedOn w:val="Normal"/>
    <w:uiPriority w:val="99"/>
    <w:semiHidden/>
    <w:unhideWhenUsed/>
    <w:rsid w:val="00DD73BB"/>
    <w:pPr>
      <w:spacing w:after="160" w:line="259" w:lineRule="auto"/>
      <w:ind w:left="360" w:hanging="36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2">
    <w:name w:val="List 2"/>
    <w:basedOn w:val="Normal"/>
    <w:uiPriority w:val="99"/>
    <w:semiHidden/>
    <w:unhideWhenUsed/>
    <w:rsid w:val="00DD73BB"/>
    <w:pPr>
      <w:spacing w:after="160" w:line="259" w:lineRule="auto"/>
      <w:ind w:left="720" w:hanging="36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3">
    <w:name w:val="List 3"/>
    <w:basedOn w:val="Normal"/>
    <w:uiPriority w:val="99"/>
    <w:semiHidden/>
    <w:unhideWhenUsed/>
    <w:rsid w:val="00DD73BB"/>
    <w:pPr>
      <w:spacing w:after="160" w:line="259" w:lineRule="auto"/>
      <w:ind w:left="1080" w:hanging="36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4">
    <w:name w:val="List 4"/>
    <w:basedOn w:val="Normal"/>
    <w:uiPriority w:val="99"/>
    <w:semiHidden/>
    <w:unhideWhenUsed/>
    <w:rsid w:val="00DD73BB"/>
    <w:pPr>
      <w:spacing w:after="160" w:line="259" w:lineRule="auto"/>
      <w:ind w:left="1440" w:hanging="36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5">
    <w:name w:val="List 5"/>
    <w:basedOn w:val="Normal"/>
    <w:uiPriority w:val="99"/>
    <w:semiHidden/>
    <w:unhideWhenUsed/>
    <w:rsid w:val="00DD73BB"/>
    <w:pPr>
      <w:spacing w:after="160" w:line="259" w:lineRule="auto"/>
      <w:ind w:left="1800" w:hanging="36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table" w:styleId="TableList1">
    <w:name w:val="Table List 1"/>
    <w:basedOn w:val="TableNormal"/>
    <w:uiPriority w:val="99"/>
    <w:semiHidden/>
    <w:unhideWhenUsed/>
    <w:rsid w:val="00DD73BB"/>
    <w:pPr>
      <w:jc w:val="both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DD73BB"/>
    <w:pPr>
      <w:jc w:val="both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DD73BB"/>
    <w:pPr>
      <w:jc w:val="both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DD73BB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DD73BB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DD73BB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DD73BB"/>
    <w:pPr>
      <w:jc w:val="both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DD73BB"/>
    <w:pPr>
      <w:jc w:val="both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ListContinue">
    <w:name w:val="List Continue"/>
    <w:basedOn w:val="Normal"/>
    <w:uiPriority w:val="99"/>
    <w:semiHidden/>
    <w:unhideWhenUsed/>
    <w:rsid w:val="00DD73BB"/>
    <w:pPr>
      <w:spacing w:after="120" w:line="259" w:lineRule="auto"/>
      <w:ind w:left="36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Continue2">
    <w:name w:val="List Continue 2"/>
    <w:basedOn w:val="Normal"/>
    <w:uiPriority w:val="99"/>
    <w:semiHidden/>
    <w:unhideWhenUsed/>
    <w:rsid w:val="00DD73BB"/>
    <w:pPr>
      <w:spacing w:after="120" w:line="259" w:lineRule="auto"/>
      <w:ind w:left="72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Continue3">
    <w:name w:val="List Continue 3"/>
    <w:basedOn w:val="Normal"/>
    <w:uiPriority w:val="99"/>
    <w:semiHidden/>
    <w:unhideWhenUsed/>
    <w:rsid w:val="00DD73BB"/>
    <w:pPr>
      <w:spacing w:after="120" w:line="259" w:lineRule="auto"/>
      <w:ind w:left="108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Continue4">
    <w:name w:val="List Continue 4"/>
    <w:basedOn w:val="Normal"/>
    <w:uiPriority w:val="99"/>
    <w:semiHidden/>
    <w:unhideWhenUsed/>
    <w:rsid w:val="00DD73BB"/>
    <w:pPr>
      <w:spacing w:after="120" w:line="259" w:lineRule="auto"/>
      <w:ind w:left="144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Continue5">
    <w:name w:val="List Continue 5"/>
    <w:basedOn w:val="Normal"/>
    <w:uiPriority w:val="99"/>
    <w:semiHidden/>
    <w:unhideWhenUsed/>
    <w:rsid w:val="00DD73BB"/>
    <w:pPr>
      <w:spacing w:after="120" w:line="259" w:lineRule="auto"/>
      <w:ind w:left="1800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Number">
    <w:name w:val="List Number"/>
    <w:basedOn w:val="Normal"/>
    <w:uiPriority w:val="99"/>
    <w:semiHidden/>
    <w:unhideWhenUsed/>
    <w:rsid w:val="00DD73BB"/>
    <w:pPr>
      <w:numPr>
        <w:numId w:val="6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Number2">
    <w:name w:val="List Number 2"/>
    <w:basedOn w:val="Normal"/>
    <w:uiPriority w:val="99"/>
    <w:semiHidden/>
    <w:unhideWhenUsed/>
    <w:rsid w:val="00DD73BB"/>
    <w:pPr>
      <w:numPr>
        <w:numId w:val="7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Number3">
    <w:name w:val="List Number 3"/>
    <w:basedOn w:val="Normal"/>
    <w:uiPriority w:val="99"/>
    <w:semiHidden/>
    <w:unhideWhenUsed/>
    <w:rsid w:val="00DD73BB"/>
    <w:pPr>
      <w:numPr>
        <w:numId w:val="8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Number4">
    <w:name w:val="List Number 4"/>
    <w:basedOn w:val="Normal"/>
    <w:uiPriority w:val="99"/>
    <w:semiHidden/>
    <w:unhideWhenUsed/>
    <w:rsid w:val="00DD73BB"/>
    <w:pPr>
      <w:numPr>
        <w:numId w:val="9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Number5">
    <w:name w:val="List Number 5"/>
    <w:basedOn w:val="Normal"/>
    <w:uiPriority w:val="99"/>
    <w:semiHidden/>
    <w:unhideWhenUsed/>
    <w:rsid w:val="00DD73BB"/>
    <w:pPr>
      <w:numPr>
        <w:numId w:val="10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Bullet2">
    <w:name w:val="List Bullet 2"/>
    <w:basedOn w:val="Normal"/>
    <w:uiPriority w:val="99"/>
    <w:semiHidden/>
    <w:unhideWhenUsed/>
    <w:rsid w:val="00DD73BB"/>
    <w:pPr>
      <w:numPr>
        <w:numId w:val="11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Bullet3">
    <w:name w:val="List Bullet 3"/>
    <w:basedOn w:val="Normal"/>
    <w:uiPriority w:val="99"/>
    <w:semiHidden/>
    <w:unhideWhenUsed/>
    <w:rsid w:val="00DD73BB"/>
    <w:pPr>
      <w:numPr>
        <w:numId w:val="12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Bullet4">
    <w:name w:val="List Bullet 4"/>
    <w:basedOn w:val="Normal"/>
    <w:uiPriority w:val="99"/>
    <w:semiHidden/>
    <w:unhideWhenUsed/>
    <w:rsid w:val="00DD73BB"/>
    <w:pPr>
      <w:numPr>
        <w:numId w:val="13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ListBullet5">
    <w:name w:val="List Bullet 5"/>
    <w:basedOn w:val="Normal"/>
    <w:uiPriority w:val="99"/>
    <w:semiHidden/>
    <w:unhideWhenUsed/>
    <w:rsid w:val="00DD73BB"/>
    <w:pPr>
      <w:numPr>
        <w:numId w:val="14"/>
      </w:numPr>
      <w:spacing w:after="160" w:line="259" w:lineRule="auto"/>
      <w:contextualSpacing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table" w:styleId="TableClassic1">
    <w:name w:val="Table Classic 1"/>
    <w:basedOn w:val="TableNormal"/>
    <w:uiPriority w:val="99"/>
    <w:semiHidden/>
    <w:unhideWhenUsed/>
    <w:rsid w:val="00DD73BB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DD73BB"/>
    <w:pPr>
      <w:jc w:val="both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DD73BB"/>
    <w:pPr>
      <w:jc w:val="both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DD73BB"/>
    <w:pPr>
      <w:jc w:val="both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ableofFigures">
    <w:name w:val="table of figures"/>
    <w:basedOn w:val="Normal"/>
    <w:next w:val="Normal"/>
    <w:uiPriority w:val="99"/>
    <w:semiHidden/>
    <w:unhideWhenUsed/>
    <w:rsid w:val="00DD73BB"/>
    <w:pPr>
      <w:spacing w:line="259" w:lineRule="auto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MacroText">
    <w:name w:val="macro"/>
    <w:link w:val="MacroTextChar"/>
    <w:uiPriority w:val="99"/>
    <w:semiHidden/>
    <w:unhideWhenUsed/>
    <w:rsid w:val="00DD73BB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  <w:jc w:val="both"/>
    </w:pPr>
    <w:rPr>
      <w:rFonts w:ascii="Consolas" w:hAnsi="Consolas" w:cs="Calibri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DD73BB"/>
    <w:rPr>
      <w:rFonts w:ascii="Consolas" w:hAnsi="Consolas" w:cs="Calibri"/>
      <w:sz w:val="20"/>
      <w:szCs w:val="20"/>
    </w:rPr>
  </w:style>
  <w:style w:type="paragraph" w:styleId="EnvelopeReturn">
    <w:name w:val="envelope return"/>
    <w:basedOn w:val="Normal"/>
    <w:uiPriority w:val="99"/>
    <w:semiHidden/>
    <w:unhideWhenUsed/>
    <w:rsid w:val="00DD73BB"/>
    <w:pPr>
      <w:jc w:val="both"/>
    </w:pPr>
    <w:rPr>
      <w:rFonts w:ascii="Calibri Light" w:eastAsiaTheme="majorEastAsia" w:hAnsi="Calibri Light" w:cs="Calibri Light"/>
      <w:kern w:val="0"/>
      <w:sz w:val="20"/>
      <w:szCs w:val="20"/>
      <w:lang w:val="en-US"/>
      <w14:ligatures w14:val="none"/>
    </w:rPr>
  </w:style>
  <w:style w:type="character" w:styleId="EndnoteReference">
    <w:name w:val="endnote reference"/>
    <w:basedOn w:val="DefaultParagraphFont"/>
    <w:uiPriority w:val="99"/>
    <w:semiHidden/>
    <w:unhideWhenUsed/>
    <w:rsid w:val="00DD73BB"/>
    <w:rPr>
      <w:rFonts w:ascii="Calibri" w:hAnsi="Calibri" w:cs="Calibri"/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DD73BB"/>
    <w:pPr>
      <w:jc w:val="both"/>
    </w:pPr>
    <w:rPr>
      <w:rFonts w:ascii="Calibri" w:eastAsia="SimSun" w:hAnsi="Calibri" w:cs="Calibri"/>
      <w:kern w:val="0"/>
      <w:sz w:val="20"/>
      <w:szCs w:val="20"/>
      <w:lang w:val="en-US"/>
      <w14:ligatures w14:val="non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DD73BB"/>
    <w:rPr>
      <w:rFonts w:ascii="Calibri" w:hAnsi="Calibri" w:cs="Calibri"/>
      <w:sz w:val="20"/>
      <w:szCs w:val="20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DD73BB"/>
    <w:pPr>
      <w:spacing w:line="259" w:lineRule="auto"/>
      <w:ind w:left="22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TOAHeading">
    <w:name w:val="toa heading"/>
    <w:basedOn w:val="Normal"/>
    <w:next w:val="Normal"/>
    <w:uiPriority w:val="99"/>
    <w:semiHidden/>
    <w:unhideWhenUsed/>
    <w:rsid w:val="00DD73BB"/>
    <w:pPr>
      <w:spacing w:before="120" w:after="160" w:line="259" w:lineRule="auto"/>
      <w:jc w:val="both"/>
    </w:pPr>
    <w:rPr>
      <w:rFonts w:ascii="Calibri Light" w:eastAsiaTheme="majorEastAsia" w:hAnsi="Calibri Light" w:cs="Calibri Light"/>
      <w:b/>
      <w:bCs/>
      <w:kern w:val="0"/>
      <w:sz w:val="24"/>
      <w:szCs w:val="24"/>
      <w:lang w:val="en-US"/>
      <w14:ligatures w14:val="none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DD73BB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DD73BB"/>
    <w:rPr>
      <w:rFonts w:ascii="Calibri" w:hAnsi="Calibri" w:cs="Calibri"/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semiHidden/>
    <w:qFormat/>
    <w:rsid w:val="00DD73BB"/>
    <w:rPr>
      <w:rFonts w:ascii="Calibri" w:hAnsi="Calibri" w:cs="Calibri"/>
      <w:i/>
      <w:iCs/>
    </w:rPr>
  </w:style>
  <w:style w:type="table" w:styleId="ColorfulList">
    <w:name w:val="Colorful List"/>
    <w:basedOn w:val="TableNormal"/>
    <w:uiPriority w:val="72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F1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EF5FB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17CC1" w:themeFill="accent5" w:themeFillShade="CC"/>
      </w:tcPr>
    </w:tblStylePr>
    <w:tblStylePr w:type="lastRow">
      <w:rPr>
        <w:b/>
        <w:bCs/>
        <w:color w:val="317CC1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TableColorful1">
    <w:name w:val="Table Colorful 1"/>
    <w:basedOn w:val="TableNormal"/>
    <w:uiPriority w:val="99"/>
    <w:semiHidden/>
    <w:unhideWhenUsed/>
    <w:rsid w:val="00DD73BB"/>
    <w:pPr>
      <w:jc w:val="both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DD73BB"/>
    <w:pPr>
      <w:jc w:val="both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DD73BB"/>
    <w:pPr>
      <w:jc w:val="both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1" w:themeShade="99"/>
          <w:insideV w:val="nil"/>
        </w:tcBorders>
        <w:shd w:val="clear" w:color="auto" w:fill="26437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1" w:themeFillShade="99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A1B8E1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EF5FB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55D91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55D91" w:themeColor="accent5" w:themeShade="99"/>
          <w:insideV w:val="nil"/>
        </w:tcBorders>
        <w:shd w:val="clear" w:color="auto" w:fill="255D91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55D91" w:themeFill="accent5" w:themeFillShade="99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ADCCEA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5B9BD5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5B9BD5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Grid">
    <w:name w:val="Colorful Grid"/>
    <w:basedOn w:val="TableNormal"/>
    <w:uiPriority w:val="73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</w:rPr>
      <w:tblPr/>
      <w:tcPr>
        <w:shd w:val="clear" w:color="auto" w:fill="B4C6E7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1" w:themeFillShade="BF"/>
      </w:tcPr>
    </w:tblStylePr>
    <w:tblStylePr w:type="band1Vert">
      <w:tblPr/>
      <w:tcPr>
        <w:shd w:val="clear" w:color="auto" w:fill="A1B8E1" w:themeFill="accent1" w:themeFillTint="7F"/>
      </w:tcPr>
    </w:tblStylePr>
    <w:tblStylePr w:type="band1Horz">
      <w:tblPr/>
      <w:tcPr>
        <w:shd w:val="clear" w:color="auto" w:fill="A1B8E1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</w:rPr>
      <w:tblPr/>
      <w:tcPr>
        <w:shd w:val="clear" w:color="auto" w:fill="BDD6EE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DD6EE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E74B5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E74B5" w:themeFill="accent5" w:themeFillShade="BF"/>
      </w:tcPr>
    </w:tblStylePr>
    <w:tblStylePr w:type="band1Vert">
      <w:tblPr/>
      <w:tcPr>
        <w:shd w:val="clear" w:color="auto" w:fill="ADCCEA" w:themeFill="accent5" w:themeFillTint="7F"/>
      </w:tcPr>
    </w:tblStylePr>
    <w:tblStylePr w:type="band1Horz">
      <w:tblPr/>
      <w:tcPr>
        <w:shd w:val="clear" w:color="auto" w:fill="ADCCEA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paragraph" w:styleId="CommentText">
    <w:name w:val="annotation text"/>
    <w:basedOn w:val="Normal"/>
    <w:link w:val="CommentTextChar"/>
    <w:uiPriority w:val="99"/>
    <w:semiHidden/>
    <w:unhideWhenUsed/>
    <w:rsid w:val="00DD73BB"/>
    <w:pPr>
      <w:spacing w:after="160"/>
      <w:jc w:val="both"/>
    </w:pPr>
    <w:rPr>
      <w:rFonts w:ascii="Calibri" w:eastAsia="SimSun" w:hAnsi="Calibri" w:cs="Calibri"/>
      <w:kern w:val="0"/>
      <w:sz w:val="20"/>
      <w:szCs w:val="20"/>
      <w:lang w:val="en-US"/>
      <w14:ligatures w14:val="none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D73BB"/>
    <w:rPr>
      <w:rFonts w:ascii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D73B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D73BB"/>
    <w:rPr>
      <w:rFonts w:ascii="Calibri" w:hAnsi="Calibri" w:cs="Calibri"/>
      <w:b/>
      <w:bCs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DD73BB"/>
    <w:rPr>
      <w:rFonts w:ascii="Calibri" w:hAnsi="Calibri" w:cs="Calibri"/>
      <w:sz w:val="16"/>
      <w:szCs w:val="16"/>
    </w:rPr>
  </w:style>
  <w:style w:type="paragraph" w:styleId="EnvelopeAddress">
    <w:name w:val="envelope address"/>
    <w:basedOn w:val="Normal"/>
    <w:uiPriority w:val="99"/>
    <w:semiHidden/>
    <w:unhideWhenUsed/>
    <w:rsid w:val="00DD73BB"/>
    <w:pPr>
      <w:framePr w:w="7920" w:h="1980" w:hRule="exact" w:hSpace="180" w:wrap="auto" w:hAnchor="page" w:xAlign="center" w:yAlign="bottom"/>
      <w:ind w:left="2880"/>
      <w:jc w:val="both"/>
    </w:pPr>
    <w:rPr>
      <w:rFonts w:ascii="Calibri Light" w:eastAsiaTheme="majorEastAsia" w:hAnsi="Calibri Light" w:cs="Calibri Light"/>
      <w:kern w:val="0"/>
      <w:sz w:val="24"/>
      <w:szCs w:val="24"/>
      <w:lang w:val="en-US"/>
      <w14:ligatures w14:val="none"/>
    </w:rPr>
  </w:style>
  <w:style w:type="paragraph" w:styleId="BlockText">
    <w:name w:val="Block Text"/>
    <w:basedOn w:val="Normal"/>
    <w:uiPriority w:val="99"/>
    <w:semiHidden/>
    <w:unhideWhenUsed/>
    <w:rsid w:val="00DD73BB"/>
    <w:pPr>
      <w:pBdr>
        <w:top w:val="single" w:sz="2" w:space="10" w:color="4472C4" w:themeColor="accent1"/>
        <w:left w:val="single" w:sz="2" w:space="10" w:color="4472C4" w:themeColor="accent1"/>
        <w:bottom w:val="single" w:sz="2" w:space="10" w:color="4472C4" w:themeColor="accent1"/>
        <w:right w:val="single" w:sz="2" w:space="10" w:color="4472C4" w:themeColor="accent1"/>
      </w:pBdr>
      <w:ind w:left="1152" w:right="1152"/>
    </w:pPr>
    <w:rPr>
      <w:rFonts w:eastAsiaTheme="minorEastAsia"/>
      <w:i/>
      <w:iCs/>
      <w:color w:val="4472C4" w:themeColor="accent1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DD73BB"/>
    <w:rPr>
      <w:rFonts w:ascii="Microsoft YaHei UI" w:eastAsia="Microsoft YaHei UI" w:hAnsi="Microsoft YaHei UI"/>
      <w:sz w:val="18"/>
      <w:szCs w:val="18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DD73BB"/>
    <w:rPr>
      <w:rFonts w:ascii="Microsoft YaHei UI" w:eastAsia="Microsoft YaHei UI" w:hAnsi="Microsoft YaHei UI" w:cs="Calibri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D73BB"/>
    <w:rPr>
      <w:rFonts w:ascii="Calibri Light" w:eastAsiaTheme="majorEastAsia" w:hAnsi="Calibri Light" w:cs="Calibri Light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D73BB"/>
    <w:rPr>
      <w:rFonts w:ascii="Calibri Light" w:eastAsiaTheme="majorEastAsia" w:hAnsi="Calibri Light" w:cs="Calibri Light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D73BB"/>
    <w:rPr>
      <w:rFonts w:ascii="Calibri Light" w:eastAsiaTheme="majorEastAsia" w:hAnsi="Calibri Light" w:cs="Calibri Light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D73BB"/>
    <w:rPr>
      <w:rFonts w:ascii="Calibri Light" w:eastAsiaTheme="majorEastAsia" w:hAnsi="Calibri Light" w:cs="Calibri Light"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D73BB"/>
    <w:rPr>
      <w:rFonts w:ascii="Calibri Light" w:eastAsiaTheme="majorEastAsia" w:hAnsi="Calibri Light" w:cs="Calibri Light"/>
      <w:i/>
      <w:iCs/>
      <w:color w:val="1F3763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D73BB"/>
    <w:rPr>
      <w:rFonts w:ascii="Calibri Light" w:eastAsiaTheme="majorEastAsia" w:hAnsi="Calibri Light" w:cs="Calibri Light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D73BB"/>
    <w:rPr>
      <w:rFonts w:ascii="Calibri Light" w:eastAsiaTheme="majorEastAsia" w:hAnsi="Calibri Light" w:cs="Calibri Light"/>
      <w:i/>
      <w:iCs/>
      <w:color w:val="272727" w:themeColor="text1" w:themeTint="D8"/>
      <w:sz w:val="21"/>
      <w:szCs w:val="21"/>
    </w:rPr>
  </w:style>
  <w:style w:type="numbering" w:styleId="ArticleSection">
    <w:name w:val="Outline List 3"/>
    <w:basedOn w:val="NoList"/>
    <w:uiPriority w:val="99"/>
    <w:semiHidden/>
    <w:unhideWhenUsed/>
    <w:rsid w:val="00DD73BB"/>
    <w:pPr>
      <w:numPr>
        <w:numId w:val="15"/>
      </w:numPr>
    </w:pPr>
  </w:style>
  <w:style w:type="table" w:styleId="PlainTable1">
    <w:name w:val="Plain Table 1"/>
    <w:basedOn w:val="TableNormal"/>
    <w:uiPriority w:val="41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NoSpacing">
    <w:name w:val="No Spacing"/>
    <w:uiPriority w:val="1"/>
    <w:semiHidden/>
    <w:qFormat/>
    <w:rsid w:val="00DD73BB"/>
    <w:pPr>
      <w:spacing w:after="0" w:line="240" w:lineRule="auto"/>
      <w:jc w:val="both"/>
    </w:pPr>
    <w:rPr>
      <w:rFonts w:ascii="Calibri" w:hAnsi="Calibri" w:cs="Calibri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DD73BB"/>
  </w:style>
  <w:style w:type="character" w:customStyle="1" w:styleId="DateChar">
    <w:name w:val="Date Char"/>
    <w:basedOn w:val="DefaultParagraphFont"/>
    <w:link w:val="Date"/>
    <w:uiPriority w:val="99"/>
    <w:semiHidden/>
    <w:rsid w:val="00DD73BB"/>
    <w:rPr>
      <w:rFonts w:ascii="Calibri" w:hAnsi="Calibri" w:cs="Calibri"/>
    </w:rPr>
  </w:style>
  <w:style w:type="character" w:styleId="IntenseReference">
    <w:name w:val="Intense Reference"/>
    <w:basedOn w:val="DefaultParagraphFont"/>
    <w:uiPriority w:val="32"/>
    <w:semiHidden/>
    <w:qFormat/>
    <w:rsid w:val="00DD73BB"/>
    <w:rPr>
      <w:rFonts w:ascii="Calibri" w:hAnsi="Calibri" w:cs="Calibri"/>
      <w:b/>
      <w:bCs/>
      <w:smallCaps/>
      <w:color w:val="4472C4" w:themeColor="accent1"/>
      <w:spacing w:val="5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DD73BB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DD73BB"/>
    <w:rPr>
      <w:rFonts w:ascii="Calibri" w:hAnsi="Calibri" w:cs="Calibri"/>
      <w:i/>
      <w:iCs/>
      <w:color w:val="4472C4" w:themeColor="accent1"/>
    </w:rPr>
  </w:style>
  <w:style w:type="character" w:styleId="IntenseEmphasis">
    <w:name w:val="Intense Emphasis"/>
    <w:basedOn w:val="DefaultParagraphFont"/>
    <w:uiPriority w:val="21"/>
    <w:semiHidden/>
    <w:qFormat/>
    <w:rsid w:val="00DD73BB"/>
    <w:rPr>
      <w:rFonts w:ascii="Calibri" w:hAnsi="Calibri" w:cs="Calibri"/>
      <w:i/>
      <w:iCs/>
      <w:color w:val="4472C4" w:themeColor="accent1"/>
    </w:rPr>
  </w:style>
  <w:style w:type="character" w:styleId="SmartHyperlink">
    <w:name w:val="Smart Hyperlink"/>
    <w:basedOn w:val="DefaultParagraphFont"/>
    <w:uiPriority w:val="99"/>
    <w:semiHidden/>
    <w:unhideWhenUsed/>
    <w:rsid w:val="00DD73BB"/>
    <w:rPr>
      <w:rFonts w:ascii="Calibri" w:hAnsi="Calibri" w:cs="Calibri"/>
      <w:u w:val="dotted"/>
    </w:rPr>
  </w:style>
  <w:style w:type="character" w:styleId="UnresolvedMention">
    <w:name w:val="Unresolved Mention"/>
    <w:basedOn w:val="DefaultParagraphFont"/>
    <w:uiPriority w:val="99"/>
    <w:semiHidden/>
    <w:unhideWhenUsed/>
    <w:rsid w:val="00DD73BB"/>
    <w:rPr>
      <w:rFonts w:ascii="Calibri" w:hAnsi="Calibri" w:cs="Calibri"/>
      <w:color w:val="605E5C"/>
      <w:shd w:val="clear" w:color="auto" w:fill="E1DFDD"/>
    </w:rPr>
  </w:style>
  <w:style w:type="paragraph" w:styleId="BodyText">
    <w:name w:val="Body Text"/>
    <w:basedOn w:val="Normal"/>
    <w:link w:val="BodyTextChar"/>
    <w:uiPriority w:val="99"/>
    <w:semiHidden/>
    <w:unhideWhenUsed/>
    <w:rsid w:val="00DD73BB"/>
    <w:pPr>
      <w:spacing w:after="120" w:line="259" w:lineRule="auto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DD73BB"/>
    <w:rPr>
      <w:rFonts w:ascii="Calibri" w:hAnsi="Calibri" w:cs="Calibri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DD73BB"/>
    <w:pPr>
      <w:spacing w:after="120" w:line="480" w:lineRule="auto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DD73BB"/>
    <w:rPr>
      <w:rFonts w:ascii="Calibri" w:hAnsi="Calibri" w:cs="Calibri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DD73BB"/>
    <w:pPr>
      <w:spacing w:after="120" w:line="259" w:lineRule="auto"/>
      <w:jc w:val="both"/>
    </w:pPr>
    <w:rPr>
      <w:rFonts w:ascii="Calibri" w:eastAsia="SimSun" w:hAnsi="Calibri" w:cs="Calibri"/>
      <w:kern w:val="0"/>
      <w:sz w:val="16"/>
      <w:szCs w:val="16"/>
      <w:lang w:val="en-US"/>
      <w14:ligatures w14:val="none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DD73BB"/>
    <w:rPr>
      <w:rFonts w:ascii="Calibri" w:hAnsi="Calibri" w:cs="Calibri"/>
      <w:sz w:val="16"/>
      <w:szCs w:val="16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DD73BB"/>
    <w:pPr>
      <w:spacing w:after="120" w:line="259" w:lineRule="auto"/>
      <w:ind w:left="36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DD73BB"/>
    <w:rPr>
      <w:rFonts w:ascii="Calibri" w:hAnsi="Calibri" w:cs="Calibri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DD73BB"/>
    <w:pPr>
      <w:spacing w:after="120" w:line="480" w:lineRule="auto"/>
      <w:ind w:left="36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DD73BB"/>
    <w:rPr>
      <w:rFonts w:ascii="Calibri" w:hAnsi="Calibri" w:cs="Calibri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DD73BB"/>
    <w:pPr>
      <w:spacing w:after="120" w:line="259" w:lineRule="auto"/>
      <w:ind w:left="360"/>
      <w:jc w:val="both"/>
    </w:pPr>
    <w:rPr>
      <w:rFonts w:ascii="Calibri" w:eastAsia="SimSun" w:hAnsi="Calibri" w:cs="Calibri"/>
      <w:kern w:val="0"/>
      <w:sz w:val="16"/>
      <w:szCs w:val="16"/>
      <w:lang w:val="en-US"/>
      <w14:ligatures w14:val="none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DD73BB"/>
    <w:rPr>
      <w:rFonts w:ascii="Calibri" w:hAnsi="Calibri" w:cs="Calibri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DD73BB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DD73BB"/>
    <w:rPr>
      <w:rFonts w:ascii="Calibri" w:hAnsi="Calibri" w:cs="Calibri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DD73BB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DD73BB"/>
    <w:rPr>
      <w:rFonts w:ascii="Calibri" w:hAnsi="Calibri" w:cs="Calibri"/>
    </w:rPr>
  </w:style>
  <w:style w:type="paragraph" w:styleId="NormalIndent">
    <w:name w:val="Normal Indent"/>
    <w:basedOn w:val="Normal"/>
    <w:uiPriority w:val="99"/>
    <w:semiHidden/>
    <w:unhideWhenUsed/>
    <w:rsid w:val="00DD73BB"/>
    <w:pPr>
      <w:spacing w:after="160" w:line="259" w:lineRule="auto"/>
      <w:ind w:left="7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DD73BB"/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DD73BB"/>
    <w:rPr>
      <w:rFonts w:ascii="Calibri" w:hAnsi="Calibri" w:cs="Calibri"/>
    </w:rPr>
  </w:style>
  <w:style w:type="table" w:styleId="TableContemporary">
    <w:name w:val="Table Contemporary"/>
    <w:basedOn w:val="TableNormal"/>
    <w:uiPriority w:val="99"/>
    <w:semiHidden/>
    <w:unhideWhenUsed/>
    <w:rsid w:val="00DD73BB"/>
    <w:pPr>
      <w:jc w:val="both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LightList">
    <w:name w:val="Light List"/>
    <w:basedOn w:val="TableNormal"/>
    <w:uiPriority w:val="61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DD73BB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DD73BB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DD73BB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DD73B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DD73BB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DD73BB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8" w:space="0" w:color="5B9BD5" w:themeColor="accent5"/>
        <w:bottom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5B9BD5" w:themeColor="accent5"/>
          <w:left w:val="nil"/>
          <w:bottom w:val="single" w:sz="8" w:space="0" w:color="5B9BD5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DD73BB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table" w:styleId="LightGrid">
    <w:name w:val="Light Grid"/>
    <w:basedOn w:val="TableNormal"/>
    <w:uiPriority w:val="62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  <w:insideH w:val="single" w:sz="8" w:space="0" w:color="4472C4" w:themeColor="accent1"/>
        <w:insideV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1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H w:val="nil"/>
          <w:insideV w:val="single" w:sz="8" w:space="0" w:color="4472C4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  <w:shd w:val="clear" w:color="auto" w:fill="D0DBF0" w:themeFill="accent1" w:themeFillTint="3F"/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  <w:shd w:val="clear" w:color="auto" w:fill="D0DBF0" w:themeFill="accent1" w:themeFillTint="3F"/>
      </w:tcPr>
    </w:tblStylePr>
    <w:tblStylePr w:type="band2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  <w:insideV w:val="single" w:sz="8" w:space="0" w:color="4472C4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  <w:insideH w:val="single" w:sz="8" w:space="0" w:color="5B9BD5" w:themeColor="accent5"/>
        <w:insideV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1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  <w:shd w:val="clear" w:color="auto" w:fill="D6E6F4" w:themeFill="accent5" w:themeFillTint="3F"/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  <w:shd w:val="clear" w:color="auto" w:fill="D6E6F4" w:themeFill="accent5" w:themeFillTint="3F"/>
      </w:tcPr>
    </w:tblStylePr>
    <w:tblStylePr w:type="band2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DD73BB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DarkList">
    <w:name w:val="Dark List"/>
    <w:basedOn w:val="TableNormal"/>
    <w:uiPriority w:val="70"/>
    <w:semiHidden/>
    <w:unhideWhenUsed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472C4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5B9BD5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4D78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E74B5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E74B5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E74B5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table" w:styleId="ListTable1Light">
    <w:name w:val="List Table 1 Light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2">
    <w:name w:val="List Table 2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bottom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bottom w:val="single" w:sz="4" w:space="0" w:color="9CC2E5" w:themeColor="accent5" w:themeTint="99"/>
        <w:insideH w:val="single" w:sz="4" w:space="0" w:color="9CC2E5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3">
    <w:name w:val="List Table 3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tblPr/>
      <w:tcPr>
        <w:tcBorders>
          <w:top w:val="single" w:sz="4" w:space="0" w:color="4472C4" w:themeColor="accent1"/>
          <w:bottom w:val="single" w:sz="4" w:space="0" w:color="4472C4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1"/>
          <w:left w:val="nil"/>
        </w:tcBorders>
      </w:tcPr>
    </w:tblStylePr>
    <w:tblStylePr w:type="swCell">
      <w:tblPr/>
      <w:tcPr>
        <w:tcBorders>
          <w:top w:val="double" w:sz="4" w:space="0" w:color="4472C4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5B9BD5" w:themeColor="accent5"/>
          <w:right w:val="single" w:sz="4" w:space="0" w:color="5B9BD5" w:themeColor="accent5"/>
        </w:tcBorders>
      </w:tcPr>
    </w:tblStylePr>
    <w:tblStylePr w:type="band1Horz">
      <w:tblPr/>
      <w:tcPr>
        <w:tcBorders>
          <w:top w:val="single" w:sz="4" w:space="0" w:color="5B9BD5" w:themeColor="accent5"/>
          <w:bottom w:val="single" w:sz="4" w:space="0" w:color="5B9BD5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5B9BD5" w:themeColor="accent5"/>
          <w:left w:val="nil"/>
        </w:tcBorders>
      </w:tcPr>
    </w:tblStylePr>
    <w:tblStylePr w:type="swCell">
      <w:tblPr/>
      <w:tcPr>
        <w:tcBorders>
          <w:top w:val="double" w:sz="4" w:space="0" w:color="5B9BD5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5Dark">
    <w:name w:val="List Table 5 Dark"/>
    <w:basedOn w:val="TableNormal"/>
    <w:uiPriority w:val="50"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1"/>
        <w:left w:val="single" w:sz="24" w:space="0" w:color="4472C4" w:themeColor="accent1"/>
        <w:bottom w:val="single" w:sz="24" w:space="0" w:color="4472C4" w:themeColor="accent1"/>
        <w:right w:val="single" w:sz="24" w:space="0" w:color="4472C4" w:themeColor="accent1"/>
      </w:tblBorders>
    </w:tblPr>
    <w:tcPr>
      <w:shd w:val="clear" w:color="auto" w:fill="4472C4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5B9BD5" w:themeColor="accent5"/>
        <w:left w:val="single" w:sz="24" w:space="0" w:color="5B9BD5" w:themeColor="accent5"/>
        <w:bottom w:val="single" w:sz="24" w:space="0" w:color="5B9BD5" w:themeColor="accent5"/>
        <w:right w:val="single" w:sz="24" w:space="0" w:color="5B9BD5" w:themeColor="accent5"/>
      </w:tblBorders>
    </w:tblPr>
    <w:tcPr>
      <w:shd w:val="clear" w:color="auto" w:fill="5B9BD5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DD73BB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DD73BB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DD73BB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DD73B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DD73BB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DD73BB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5B9BD5" w:themeColor="accent5"/>
        <w:bottom w:val="single" w:sz="4" w:space="0" w:color="5B9BD5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5B9BD5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DD73BB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DD73BB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DD73BB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7D3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7D3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7D3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7D3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DD73B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DD73BB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DD73BB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5B9BD5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5B9BD5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5B9BD5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5B9BD5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DD73BB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DD73BB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DD73BB"/>
    <w:rPr>
      <w:rFonts w:ascii="Calibri" w:hAnsi="Calibri" w:cs="Calibri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DD73BB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DD73BB"/>
    <w:rPr>
      <w:rFonts w:ascii="Calibri" w:hAnsi="Calibri" w:cs="Calibri"/>
    </w:rPr>
  </w:style>
  <w:style w:type="table" w:styleId="TableColumns1">
    <w:name w:val="Table Columns 1"/>
    <w:basedOn w:val="TableNormal"/>
    <w:uiPriority w:val="99"/>
    <w:semiHidden/>
    <w:unhideWhenUsed/>
    <w:rsid w:val="00DD73BB"/>
    <w:pPr>
      <w:jc w:val="both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DD73BB"/>
    <w:pPr>
      <w:jc w:val="both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DD73BB"/>
    <w:pPr>
      <w:jc w:val="both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DD73BB"/>
    <w:pPr>
      <w:jc w:val="both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DD73BB"/>
    <w:pPr>
      <w:jc w:val="both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Signature">
    <w:name w:val="Signature"/>
    <w:basedOn w:val="Normal"/>
    <w:link w:val="SignatureChar"/>
    <w:uiPriority w:val="99"/>
    <w:semiHidden/>
    <w:unhideWhenUsed/>
    <w:rsid w:val="00DD73BB"/>
    <w:pPr>
      <w:ind w:left="43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character" w:customStyle="1" w:styleId="SignatureChar">
    <w:name w:val="Signature Char"/>
    <w:basedOn w:val="DefaultParagraphFont"/>
    <w:link w:val="Signature"/>
    <w:uiPriority w:val="99"/>
    <w:semiHidden/>
    <w:rsid w:val="00DD73BB"/>
    <w:rPr>
      <w:rFonts w:ascii="Calibri" w:hAnsi="Calibri" w:cs="Calibri"/>
    </w:rPr>
  </w:style>
  <w:style w:type="table" w:styleId="TableSimple1">
    <w:name w:val="Table Simple 1"/>
    <w:basedOn w:val="TableNormal"/>
    <w:uiPriority w:val="99"/>
    <w:semiHidden/>
    <w:unhideWhenUsed/>
    <w:rsid w:val="00DD73BB"/>
    <w:pPr>
      <w:jc w:val="both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DD73BB"/>
    <w:pPr>
      <w:jc w:val="both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DD73BB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DD73BB"/>
    <w:pPr>
      <w:jc w:val="both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DD73BB"/>
    <w:pPr>
      <w:jc w:val="both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Index1">
    <w:name w:val="index 1"/>
    <w:basedOn w:val="Normal"/>
    <w:next w:val="Normal"/>
    <w:autoRedefine/>
    <w:uiPriority w:val="99"/>
    <w:semiHidden/>
    <w:unhideWhenUsed/>
    <w:rsid w:val="00DD73BB"/>
    <w:pPr>
      <w:ind w:left="22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Index2">
    <w:name w:val="index 2"/>
    <w:basedOn w:val="Normal"/>
    <w:next w:val="Normal"/>
    <w:autoRedefine/>
    <w:uiPriority w:val="99"/>
    <w:semiHidden/>
    <w:unhideWhenUsed/>
    <w:rsid w:val="00DD73BB"/>
    <w:pPr>
      <w:ind w:left="44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Index3">
    <w:name w:val="index 3"/>
    <w:basedOn w:val="Normal"/>
    <w:next w:val="Normal"/>
    <w:autoRedefine/>
    <w:uiPriority w:val="99"/>
    <w:semiHidden/>
    <w:unhideWhenUsed/>
    <w:rsid w:val="00DD73BB"/>
    <w:pPr>
      <w:ind w:left="66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Index4">
    <w:name w:val="index 4"/>
    <w:basedOn w:val="Normal"/>
    <w:next w:val="Normal"/>
    <w:autoRedefine/>
    <w:uiPriority w:val="99"/>
    <w:semiHidden/>
    <w:unhideWhenUsed/>
    <w:rsid w:val="00DD73BB"/>
    <w:pPr>
      <w:ind w:left="88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Index5">
    <w:name w:val="index 5"/>
    <w:basedOn w:val="Normal"/>
    <w:next w:val="Normal"/>
    <w:autoRedefine/>
    <w:uiPriority w:val="99"/>
    <w:semiHidden/>
    <w:unhideWhenUsed/>
    <w:rsid w:val="00DD73BB"/>
    <w:pPr>
      <w:ind w:left="110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Index6">
    <w:name w:val="index 6"/>
    <w:basedOn w:val="Normal"/>
    <w:next w:val="Normal"/>
    <w:autoRedefine/>
    <w:uiPriority w:val="99"/>
    <w:semiHidden/>
    <w:unhideWhenUsed/>
    <w:rsid w:val="00DD73BB"/>
    <w:pPr>
      <w:ind w:left="132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Index7">
    <w:name w:val="index 7"/>
    <w:basedOn w:val="Normal"/>
    <w:next w:val="Normal"/>
    <w:autoRedefine/>
    <w:uiPriority w:val="99"/>
    <w:semiHidden/>
    <w:unhideWhenUsed/>
    <w:rsid w:val="00DD73BB"/>
    <w:pPr>
      <w:ind w:left="154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Index8">
    <w:name w:val="index 8"/>
    <w:basedOn w:val="Normal"/>
    <w:next w:val="Normal"/>
    <w:autoRedefine/>
    <w:uiPriority w:val="99"/>
    <w:semiHidden/>
    <w:unhideWhenUsed/>
    <w:rsid w:val="00DD73BB"/>
    <w:pPr>
      <w:ind w:left="176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Index9">
    <w:name w:val="index 9"/>
    <w:basedOn w:val="Normal"/>
    <w:next w:val="Normal"/>
    <w:autoRedefine/>
    <w:uiPriority w:val="99"/>
    <w:semiHidden/>
    <w:unhideWhenUsed/>
    <w:rsid w:val="00DD73BB"/>
    <w:pPr>
      <w:ind w:left="1980" w:hanging="2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paragraph" w:styleId="IndexHeading">
    <w:name w:val="index heading"/>
    <w:basedOn w:val="Normal"/>
    <w:next w:val="Index1"/>
    <w:uiPriority w:val="99"/>
    <w:semiHidden/>
    <w:unhideWhenUsed/>
    <w:rsid w:val="00DD73BB"/>
    <w:pPr>
      <w:spacing w:after="160" w:line="259" w:lineRule="auto"/>
      <w:jc w:val="both"/>
    </w:pPr>
    <w:rPr>
      <w:rFonts w:ascii="Calibri Light" w:eastAsiaTheme="majorEastAsia" w:hAnsi="Calibri Light" w:cs="Calibri Light"/>
      <w:b/>
      <w:bCs/>
      <w:kern w:val="0"/>
      <w:lang w:val="en-US"/>
      <w14:ligatures w14:val="none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DD73BB"/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DD73BB"/>
    <w:rPr>
      <w:rFonts w:ascii="Consolas" w:hAnsi="Consolas" w:cs="Calibri"/>
      <w:sz w:val="21"/>
      <w:szCs w:val="21"/>
    </w:rPr>
  </w:style>
  <w:style w:type="paragraph" w:styleId="Closing">
    <w:name w:val="Closing"/>
    <w:basedOn w:val="Normal"/>
    <w:link w:val="ClosingChar"/>
    <w:uiPriority w:val="99"/>
    <w:semiHidden/>
    <w:unhideWhenUsed/>
    <w:rsid w:val="00DD73BB"/>
    <w:pPr>
      <w:ind w:left="4320"/>
      <w:jc w:val="both"/>
    </w:pPr>
    <w:rPr>
      <w:rFonts w:ascii="Calibri" w:eastAsia="SimSun" w:hAnsi="Calibri" w:cs="Calibri"/>
      <w:kern w:val="0"/>
      <w:lang w:val="en-US"/>
      <w14:ligatures w14:val="none"/>
    </w:rPr>
  </w:style>
  <w:style w:type="character" w:customStyle="1" w:styleId="ClosingChar">
    <w:name w:val="Closing Char"/>
    <w:basedOn w:val="DefaultParagraphFont"/>
    <w:link w:val="Closing"/>
    <w:uiPriority w:val="99"/>
    <w:semiHidden/>
    <w:rsid w:val="00DD73BB"/>
    <w:rPr>
      <w:rFonts w:ascii="Calibri" w:hAnsi="Calibri" w:cs="Calibri"/>
    </w:rPr>
  </w:style>
  <w:style w:type="table" w:styleId="TableGrid">
    <w:name w:val="Table Grid"/>
    <w:basedOn w:val="TableNormal"/>
    <w:uiPriority w:val="39"/>
    <w:rsid w:val="00DD73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DD73BB"/>
    <w:pPr>
      <w:jc w:val="both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DD73BB"/>
    <w:pPr>
      <w:jc w:val="both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DD73BB"/>
    <w:pPr>
      <w:jc w:val="both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DD73BB"/>
    <w:pPr>
      <w:jc w:val="both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DD73BB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DD73BB"/>
    <w:pPr>
      <w:jc w:val="both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DD73BB"/>
    <w:pPr>
      <w:jc w:val="both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DD73BB"/>
    <w:pPr>
      <w:jc w:val="both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DD73B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GridTable1Light">
    <w:name w:val="Grid Table 1 Light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1" w:themeTint="99"/>
        <w:bottom w:val="single" w:sz="2" w:space="0" w:color="8EAADB" w:themeColor="accent1" w:themeTint="99"/>
        <w:insideH w:val="single" w:sz="2" w:space="0" w:color="8EAADB" w:themeColor="accent1" w:themeTint="99"/>
        <w:insideV w:val="single" w:sz="2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2" w:space="0" w:color="9CC2E5" w:themeColor="accent5" w:themeTint="99"/>
        <w:bottom w:val="single" w:sz="2" w:space="0" w:color="9CC2E5" w:themeColor="accent5" w:themeTint="99"/>
        <w:insideH w:val="single" w:sz="2" w:space="0" w:color="9CC2E5" w:themeColor="accent5" w:themeTint="99"/>
        <w:insideV w:val="single" w:sz="2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CC2E5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DD73BB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3">
    <w:name w:val="Grid Table 3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5Dark">
    <w:name w:val="Grid Table 5 Dark"/>
    <w:basedOn w:val="TableNormal"/>
    <w:uiPriority w:val="50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DD73BB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DD73BB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DD73BB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DD73B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DD73BB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DD73BB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D73BB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DD73BB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D73BB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DD73BB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DD73BB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DD73BB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DD73BB"/>
    <w:pPr>
      <w:spacing w:after="0" w:line="240" w:lineRule="auto"/>
    </w:pPr>
    <w:rPr>
      <w:color w:val="2E74B5" w:themeColor="accent5" w:themeShade="BF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  <w:tblStylePr w:type="neCell">
      <w:tblPr/>
      <w:tcPr>
        <w:tcBorders>
          <w:bottom w:val="single" w:sz="4" w:space="0" w:color="9CC2E5" w:themeColor="accent5" w:themeTint="99"/>
        </w:tcBorders>
      </w:tcPr>
    </w:tblStylePr>
    <w:tblStylePr w:type="nwCell">
      <w:tblPr/>
      <w:tcPr>
        <w:tcBorders>
          <w:bottom w:val="single" w:sz="4" w:space="0" w:color="9CC2E5" w:themeColor="accent5" w:themeTint="99"/>
        </w:tcBorders>
      </w:tcPr>
    </w:tblStylePr>
    <w:tblStylePr w:type="seCell">
      <w:tblPr/>
      <w:tcPr>
        <w:tcBorders>
          <w:top w:val="single" w:sz="4" w:space="0" w:color="9CC2E5" w:themeColor="accent5" w:themeTint="99"/>
        </w:tcBorders>
      </w:tcPr>
    </w:tblStylePr>
    <w:tblStylePr w:type="swCell">
      <w:tblPr/>
      <w:tcPr>
        <w:tcBorders>
          <w:top w:val="single" w:sz="4" w:space="0" w:color="9CC2E5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DD73BB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TableWeb1">
    <w:name w:val="Table Web 1"/>
    <w:basedOn w:val="TableNormal"/>
    <w:uiPriority w:val="99"/>
    <w:semiHidden/>
    <w:unhideWhenUsed/>
    <w:rsid w:val="00DD73BB"/>
    <w:pPr>
      <w:jc w:val="both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DD73BB"/>
    <w:pPr>
      <w:jc w:val="both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DD73BB"/>
    <w:pPr>
      <w:jc w:val="both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FootnoteReference">
    <w:name w:val="footnote reference"/>
    <w:basedOn w:val="DefaultParagraphFont"/>
    <w:uiPriority w:val="99"/>
    <w:semiHidden/>
    <w:unhideWhenUsed/>
    <w:rsid w:val="00DD73BB"/>
    <w:rPr>
      <w:rFonts w:ascii="Calibri" w:hAnsi="Calibri" w:cs="Calibri"/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DD73BB"/>
    <w:pPr>
      <w:jc w:val="both"/>
    </w:pPr>
    <w:rPr>
      <w:rFonts w:ascii="Calibri" w:eastAsia="SimSun" w:hAnsi="Calibri" w:cs="Calibri"/>
      <w:kern w:val="0"/>
      <w:sz w:val="20"/>
      <w:szCs w:val="20"/>
      <w:lang w:val="en-US"/>
      <w14:ligatures w14:val="none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DD73BB"/>
    <w:rPr>
      <w:rFonts w:ascii="Calibri" w:hAnsi="Calibri" w:cs="Calibri"/>
      <w:sz w:val="20"/>
      <w:szCs w:val="20"/>
    </w:rPr>
  </w:style>
  <w:style w:type="character" w:styleId="LineNumber">
    <w:name w:val="line number"/>
    <w:basedOn w:val="DefaultParagraphFont"/>
    <w:uiPriority w:val="99"/>
    <w:semiHidden/>
    <w:unhideWhenUsed/>
    <w:rsid w:val="00DD73BB"/>
    <w:rPr>
      <w:rFonts w:ascii="Calibri" w:hAnsi="Calibri" w:cs="Calibri"/>
    </w:rPr>
  </w:style>
  <w:style w:type="table" w:styleId="Table3Deffects1">
    <w:name w:val="Table 3D effects 1"/>
    <w:basedOn w:val="TableNormal"/>
    <w:uiPriority w:val="99"/>
    <w:semiHidden/>
    <w:unhideWhenUsed/>
    <w:rsid w:val="00DD73BB"/>
    <w:pPr>
      <w:jc w:val="both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DD73BB"/>
    <w:pPr>
      <w:jc w:val="both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DD73BB"/>
    <w:pPr>
      <w:jc w:val="both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DD73BB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semiHidden/>
    <w:qFormat/>
    <w:rsid w:val="00DD73BB"/>
    <w:rPr>
      <w:rFonts w:ascii="Calibri" w:hAnsi="Calibri" w:cs="Calibri"/>
      <w:b/>
      <w:bCs/>
    </w:rPr>
  </w:style>
  <w:style w:type="character" w:styleId="FollowedHyperlink">
    <w:name w:val="FollowedHyperlink"/>
    <w:basedOn w:val="DefaultParagraphFont"/>
    <w:uiPriority w:val="99"/>
    <w:semiHidden/>
    <w:unhideWhenUsed/>
    <w:rsid w:val="00DD73BB"/>
    <w:rPr>
      <w:rFonts w:ascii="Calibri" w:hAnsi="Calibri" w:cs="Calibri"/>
      <w:color w:val="954F72" w:themeColor="followed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DD73BB"/>
    <w:rPr>
      <w:rFonts w:ascii="Calibri" w:hAnsi="Calibri" w:cs="Calibri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DD73BB"/>
    <w:pPr>
      <w:spacing w:after="200"/>
      <w:jc w:val="both"/>
    </w:pPr>
    <w:rPr>
      <w:rFonts w:ascii="Calibri" w:eastAsia="SimSun" w:hAnsi="Calibri" w:cs="Calibri"/>
      <w:i/>
      <w:iCs/>
      <w:color w:val="44546A" w:themeColor="text2"/>
      <w:kern w:val="0"/>
      <w:sz w:val="18"/>
      <w:szCs w:val="18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496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6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hyperlink" Target="https://www.bbc.co.uk/news/science-environment-46459714" TargetMode="External"/><Relationship Id="rId39" Type="http://schemas.openxmlformats.org/officeDocument/2006/relationships/hyperlink" Target="https://worldslargestlesson.globalgoals.org/wp-content/uploads/2020/08/Heroes-For-Change.pdf" TargetMode="External"/><Relationship Id="rId21" Type="http://schemas.openxmlformats.org/officeDocument/2006/relationships/footer" Target="footer2.xml"/><Relationship Id="rId34" Type="http://schemas.openxmlformats.org/officeDocument/2006/relationships/image" Target="media/image14.jpeg"/><Relationship Id="rId42" Type="http://schemas.openxmlformats.org/officeDocument/2006/relationships/fontTable" Target="fontTable.xml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microsoft.com/office/2007/relationships/hdphoto" Target="media/hdphoto3.wdp"/><Relationship Id="rId20" Type="http://schemas.openxmlformats.org/officeDocument/2006/relationships/footer" Target="footer1.xml"/><Relationship Id="rId29" Type="http://schemas.openxmlformats.org/officeDocument/2006/relationships/hyperlink" Target="https://www.bbc.co.uk/news/science-environment-46459714" TargetMode="External"/><Relationship Id="rId41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microsoft.com/office/2007/relationships/hdphoto" Target="media/hdphoto1.wdp"/><Relationship Id="rId24" Type="http://schemas.openxmlformats.org/officeDocument/2006/relationships/image" Target="media/image11.png"/><Relationship Id="rId32" Type="http://schemas.openxmlformats.org/officeDocument/2006/relationships/hyperlink" Target="https://www.healthyyoungmindslsc.co.uk/information/children-and-young-people/anxiety-or-stress" TargetMode="External"/><Relationship Id="rId37" Type="http://schemas.openxmlformats.org/officeDocument/2006/relationships/hyperlink" Target="https://www.yumpu.com/xx/document/read/55730350/1-page-goals-comics-full-set-pdf" TargetMode="External"/><Relationship Id="rId40" Type="http://schemas.openxmlformats.org/officeDocument/2006/relationships/image" Target="media/image17.png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0.jpg"/><Relationship Id="rId28" Type="http://schemas.openxmlformats.org/officeDocument/2006/relationships/hyperlink" Target="https://www.bbc.co.uk/bitesize/articles/zv3qwnb" TargetMode="External"/><Relationship Id="rId36" Type="http://schemas.openxmlformats.org/officeDocument/2006/relationships/image" Target="media/image15.png"/><Relationship Id="rId10" Type="http://schemas.openxmlformats.org/officeDocument/2006/relationships/image" Target="media/image1.png"/><Relationship Id="rId19" Type="http://schemas.openxmlformats.org/officeDocument/2006/relationships/image" Target="media/image7.jpeg"/><Relationship Id="rId31" Type="http://schemas.openxmlformats.org/officeDocument/2006/relationships/image" Target="media/image12.jpeg"/><Relationship Id="rId44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microsoft.com/office/2007/relationships/hdphoto" Target="media/hdphoto2.wdp"/><Relationship Id="rId22" Type="http://schemas.openxmlformats.org/officeDocument/2006/relationships/image" Target="media/image9.jpeg"/><Relationship Id="rId27" Type="http://schemas.openxmlformats.org/officeDocument/2006/relationships/hyperlink" Target="https://news.lancashire.gov.uk/news/lancashires-waste-recycling-set-to-be-revolutionised" TargetMode="External"/><Relationship Id="rId30" Type="http://schemas.openxmlformats.org/officeDocument/2006/relationships/hyperlink" Target="https://news.lancashire.gov.uk/news/lancashires-waste-recycling-set-to-be-revolutionised" TargetMode="External"/><Relationship Id="rId35" Type="http://schemas.openxmlformats.org/officeDocument/2006/relationships/hyperlink" Target="https://www.voicesofyouth.org/" TargetMode="External"/><Relationship Id="rId43" Type="http://schemas.openxmlformats.org/officeDocument/2006/relationships/glossaryDocument" Target="glossary/document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5.jpeg"/><Relationship Id="rId25" Type="http://schemas.openxmlformats.org/officeDocument/2006/relationships/hyperlink" Target="https://www.bbc.co.uk/bitesize/articles/zv3qwnb" TargetMode="External"/><Relationship Id="rId33" Type="http://schemas.openxmlformats.org/officeDocument/2006/relationships/image" Target="media/image13.png"/><Relationship Id="rId38" Type="http://schemas.openxmlformats.org/officeDocument/2006/relationships/image" Target="media/image16.png"/></Relationships>
</file>

<file path=word/_rels/footer1.xml.rels><?xml version="1.0" encoding="UTF-8" standalone="yes"?>
<Relationships xmlns="http://schemas.openxmlformats.org/package/2006/relationships"><Relationship Id="rId2" Type="http://schemas.microsoft.com/office/2007/relationships/hdphoto" Target="media/hdphoto4.wdp"/><Relationship Id="rId1" Type="http://schemas.openxmlformats.org/officeDocument/2006/relationships/image" Target="media/image8.png"/></Relationships>
</file>

<file path=word/_rels/footer2.xml.rels><?xml version="1.0" encoding="UTF-8" standalone="yes"?>
<Relationships xmlns="http://schemas.openxmlformats.org/package/2006/relationships"><Relationship Id="rId2" Type="http://schemas.microsoft.com/office/2007/relationships/hdphoto" Target="media/hdphoto4.wdp"/><Relationship Id="rId1" Type="http://schemas.openxmlformats.org/officeDocument/2006/relationships/image" Target="media/image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Macdonald004\AppData\Roaming\Microsoft\Templates\White%20pap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6D655A24ECAF409AA565FF044481322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C788224-EE97-4302-94B1-EB93C5C6A11D}"/>
      </w:docPartPr>
      <w:docPartBody>
        <w:p w:rsidR="008E7156" w:rsidRPr="00815083" w:rsidRDefault="008E7156" w:rsidP="00706D60">
          <w:pPr>
            <w:pStyle w:val="ListBullet"/>
            <w:rPr>
              <w:noProof/>
              <w:lang w:val="en-GB"/>
            </w:rPr>
          </w:pPr>
          <w:r w:rsidRPr="00815083">
            <w:rPr>
              <w:noProof/>
              <w:lang w:val="en-GB" w:bidi="en-GB"/>
            </w:rPr>
            <w:t>Takeaway</w:t>
          </w:r>
          <w:r>
            <w:rPr>
              <w:noProof/>
              <w:lang w:val="en-GB" w:bidi="en-GB"/>
            </w:rPr>
            <w:t xml:space="preserve"> </w:t>
          </w:r>
          <w:r w:rsidRPr="00815083">
            <w:rPr>
              <w:noProof/>
              <w:lang w:val="en-GB" w:bidi="en-GB"/>
            </w:rPr>
            <w:t>#1</w:t>
          </w:r>
        </w:p>
        <w:p w:rsidR="008E7156" w:rsidRPr="00815083" w:rsidRDefault="008E7156" w:rsidP="00706D60">
          <w:pPr>
            <w:pStyle w:val="ListBullet"/>
            <w:rPr>
              <w:noProof/>
              <w:lang w:val="en-GB"/>
            </w:rPr>
          </w:pPr>
          <w:r w:rsidRPr="00815083">
            <w:rPr>
              <w:noProof/>
              <w:lang w:val="en-GB" w:bidi="en-GB"/>
            </w:rPr>
            <w:t>Takeaway #2</w:t>
          </w:r>
        </w:p>
        <w:p w:rsidR="008E7156" w:rsidRDefault="008E7156" w:rsidP="008E7156">
          <w:pPr>
            <w:pStyle w:val="6D655A24ECAF409AA565FF044481322C"/>
          </w:pPr>
          <w:r w:rsidRPr="00815083">
            <w:rPr>
              <w:noProof/>
              <w:lang w:bidi="en-GB"/>
            </w:rPr>
            <w:t>Takeaway #3</w:t>
          </w:r>
        </w:p>
      </w:docPartBody>
    </w:docPart>
    <w:docPart>
      <w:docPartPr>
        <w:name w:val="AAA99CE8C6D14102B8F16CEF6393774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E1C5807-CE80-4AD4-9498-F45E6C42472D}"/>
      </w:docPartPr>
      <w:docPartBody>
        <w:p w:rsidR="008E7156" w:rsidRDefault="008E7156" w:rsidP="008E7156">
          <w:pPr>
            <w:pStyle w:val="AAA99CE8C6D14102B8F16CEF63937743"/>
          </w:pPr>
          <w:r w:rsidRPr="00815083">
            <w:rPr>
              <w:noProof/>
              <w:lang w:bidi="en-GB"/>
            </w:rPr>
            <w:t>Key takeaways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ontserrat">
    <w:altName w:val="Calibri"/>
    <w:charset w:val="00"/>
    <w:family w:val="auto"/>
    <w:pitch w:val="variable"/>
    <w:sig w:usb0="2000020F" w:usb1="00000003" w:usb2="00000000" w:usb3="00000000" w:csb0="00000197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Baguet Script">
    <w:charset w:val="00"/>
    <w:family w:val="auto"/>
    <w:pitch w:val="variable"/>
    <w:sig w:usb0="00000007" w:usb1="00000000" w:usb2="00000000" w:usb3="00000000" w:csb0="00000093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A530A60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382748503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revisionView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7156"/>
    <w:rsid w:val="000048B4"/>
    <w:rsid w:val="008644B7"/>
    <w:rsid w:val="00897660"/>
    <w:rsid w:val="008E7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rFonts w:ascii="Calibri" w:hAnsi="Calibri" w:cs="Calibri"/>
      <w:color w:val="8080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8E7156"/>
    <w:pPr>
      <w:jc w:val="center"/>
    </w:pPr>
    <w:rPr>
      <w:rFonts w:ascii="Calibri" w:eastAsia="SimSun" w:hAnsi="Calibri" w:cs="Calibri"/>
      <w:kern w:val="0"/>
      <w:lang w:val="en-US" w:eastAsia="en-US"/>
      <w14:ligatures w14:val="none"/>
    </w:rPr>
  </w:style>
  <w:style w:type="character" w:customStyle="1" w:styleId="SubtitleChar">
    <w:name w:val="Subtitle Char"/>
    <w:basedOn w:val="DefaultParagraphFont"/>
    <w:link w:val="Subtitle"/>
    <w:uiPriority w:val="11"/>
    <w:rsid w:val="008E7156"/>
    <w:rPr>
      <w:rFonts w:ascii="Calibri" w:eastAsia="SimSun" w:hAnsi="Calibri" w:cs="Calibri"/>
      <w:kern w:val="0"/>
      <w:lang w:val="en-US" w:eastAsia="en-US"/>
      <w14:ligatures w14:val="none"/>
    </w:rPr>
  </w:style>
  <w:style w:type="paragraph" w:styleId="ListBullet">
    <w:name w:val="List Bullet"/>
    <w:basedOn w:val="Normal"/>
    <w:uiPriority w:val="99"/>
    <w:rsid w:val="008E7156"/>
    <w:pPr>
      <w:numPr>
        <w:numId w:val="1"/>
      </w:numPr>
      <w:contextualSpacing/>
      <w:jc w:val="both"/>
    </w:pPr>
    <w:rPr>
      <w:rFonts w:ascii="Calibri" w:eastAsia="SimSun" w:hAnsi="Calibri" w:cs="Calibri"/>
      <w:kern w:val="0"/>
      <w:lang w:val="en-US" w:eastAsia="en-US"/>
      <w14:ligatures w14:val="none"/>
    </w:rPr>
  </w:style>
  <w:style w:type="paragraph" w:customStyle="1" w:styleId="6D655A24ECAF409AA565FF044481322C">
    <w:name w:val="6D655A24ECAF409AA565FF044481322C"/>
    <w:rsid w:val="008E7156"/>
  </w:style>
  <w:style w:type="paragraph" w:customStyle="1" w:styleId="AAA99CE8C6D14102B8F16CEF63937743">
    <w:name w:val="AAA99CE8C6D14102B8F16CEF63937743"/>
    <w:rsid w:val="008E715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9677210f24a1be23c92c90fd886aa0aa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60e05723c5c1908df1a1a4ebf11d344e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209E5FA3-0485-4447-8B22-BC49E58AEB7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7D51370-9586-468D-9700-17A0A96A32F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B6F1C28F-E4A2-4106-AF8B-6C4ABA9ECC55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docMetadata/LabelInfo.xml><?xml version="1.0" encoding="utf-8"?>
<clbl:labelList xmlns:clbl="http://schemas.microsoft.com/office/2020/mipLabelMetadata">
  <clbl:label id="{9f683e26-d8b9-4609-9ec4-e1a36e4bb4d2}" enabled="0" method="" siteId="{9f683e26-d8b9-4609-9ec4-e1a36e4bb4d2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White paper.dotx</Template>
  <TotalTime>0</TotalTime>
  <Pages>8</Pages>
  <Words>369</Words>
  <Characters>2106</Characters>
  <Application>Microsoft Office Word</Application>
  <DocSecurity>8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2024-10-01T14:36:00Z</dcterms:created>
  <dcterms:modified xsi:type="dcterms:W3CDTF">2024-10-01T14:37:00Z</dcterms:modified>
</cp:coreProperties>
</file>