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4F4C" w14:textId="77777777"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10A0F399"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0279EE5E" w14:textId="77777777" w:rsidTr="00103393">
        <w:tc>
          <w:tcPr>
            <w:tcW w:w="1838" w:type="dxa"/>
            <w:shd w:val="clear" w:color="auto" w:fill="A50021"/>
          </w:tcPr>
          <w:p w14:paraId="09ADF805" w14:textId="77777777"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72109D92" w14:textId="77777777" w:rsidR="00883689" w:rsidRPr="003E0AC5" w:rsidRDefault="00587146" w:rsidP="009A4FE8">
            <w:pPr>
              <w:spacing w:after="0"/>
              <w:rPr>
                <w:rFonts w:ascii="Arial" w:hAnsi="Arial" w:cs="Arial"/>
                <w:sz w:val="24"/>
                <w:szCs w:val="24"/>
              </w:rPr>
            </w:pPr>
            <w:r>
              <w:rPr>
                <w:rFonts w:ascii="Arial" w:hAnsi="Arial" w:cs="Arial"/>
                <w:sz w:val="24"/>
                <w:szCs w:val="24"/>
              </w:rPr>
              <w:t>Communities and Engagement</w:t>
            </w:r>
          </w:p>
        </w:tc>
      </w:tr>
      <w:tr w:rsidR="003E6252" w:rsidRPr="00BE7A35" w14:paraId="2C9B64C0" w14:textId="77777777" w:rsidTr="00103393">
        <w:tc>
          <w:tcPr>
            <w:tcW w:w="1838" w:type="dxa"/>
            <w:shd w:val="clear" w:color="auto" w:fill="A50021"/>
          </w:tcPr>
          <w:p w14:paraId="1ABA373C" w14:textId="77777777"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74E5BD48" w14:textId="4EEB4B8B" w:rsidR="003E6252" w:rsidRPr="003E0AC5" w:rsidRDefault="007A5AC4" w:rsidP="009A4FE8">
            <w:pPr>
              <w:spacing w:after="0"/>
              <w:rPr>
                <w:rFonts w:ascii="Arial" w:hAnsi="Arial" w:cs="Arial"/>
                <w:sz w:val="24"/>
                <w:szCs w:val="24"/>
              </w:rPr>
            </w:pPr>
            <w:r>
              <w:rPr>
                <w:rFonts w:ascii="Arial" w:hAnsi="Arial" w:cs="Arial"/>
                <w:sz w:val="24"/>
                <w:szCs w:val="24"/>
              </w:rPr>
              <w:t xml:space="preserve">Lancashire Volunteer Partnership, </w:t>
            </w:r>
            <w:r w:rsidR="00587146">
              <w:rPr>
                <w:rFonts w:ascii="Arial" w:hAnsi="Arial" w:cs="Arial"/>
                <w:sz w:val="24"/>
                <w:szCs w:val="24"/>
              </w:rPr>
              <w:t>Civic Pride and Safety</w:t>
            </w:r>
          </w:p>
        </w:tc>
      </w:tr>
      <w:tr w:rsidR="00CC31A1" w:rsidRPr="00BE7A35" w14:paraId="090944DC" w14:textId="77777777" w:rsidTr="00103393">
        <w:tc>
          <w:tcPr>
            <w:tcW w:w="1838" w:type="dxa"/>
            <w:shd w:val="clear" w:color="auto" w:fill="A50021"/>
          </w:tcPr>
          <w:p w14:paraId="6074DB50"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7E0E636D" w14:textId="77777777" w:rsidR="00CC31A1" w:rsidRPr="00A447BE" w:rsidRDefault="00587146" w:rsidP="005E7B78">
            <w:pPr>
              <w:spacing w:after="0"/>
              <w:rPr>
                <w:rFonts w:ascii="Arial" w:hAnsi="Arial" w:cs="Arial"/>
                <w:sz w:val="24"/>
                <w:szCs w:val="24"/>
              </w:rPr>
            </w:pPr>
            <w:r>
              <w:rPr>
                <w:rFonts w:ascii="Arial" w:hAnsi="Arial" w:cs="Arial"/>
                <w:sz w:val="24"/>
                <w:szCs w:val="24"/>
              </w:rPr>
              <w:t>County Hall base – location - various</w:t>
            </w:r>
          </w:p>
        </w:tc>
      </w:tr>
      <w:tr w:rsidR="003C57AB" w:rsidRPr="00BE7A35" w14:paraId="1EB834B1" w14:textId="77777777" w:rsidTr="00103393">
        <w:tc>
          <w:tcPr>
            <w:tcW w:w="1838" w:type="dxa"/>
            <w:shd w:val="clear" w:color="auto" w:fill="A50021"/>
          </w:tcPr>
          <w:p w14:paraId="43A373EE"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70A33A4A" w14:textId="77777777" w:rsidR="003C57AB" w:rsidRPr="00A447BE" w:rsidRDefault="00587146" w:rsidP="002D61C2">
            <w:pPr>
              <w:spacing w:after="0"/>
              <w:rPr>
                <w:rFonts w:ascii="Arial" w:hAnsi="Arial" w:cs="Arial"/>
                <w:sz w:val="24"/>
                <w:szCs w:val="24"/>
              </w:rPr>
            </w:pPr>
            <w:r>
              <w:rPr>
                <w:rFonts w:ascii="Arial" w:hAnsi="Arial" w:cs="Arial"/>
                <w:sz w:val="24"/>
                <w:szCs w:val="24"/>
              </w:rPr>
              <w:t>£28,142-£32,061</w:t>
            </w:r>
          </w:p>
        </w:tc>
        <w:tc>
          <w:tcPr>
            <w:tcW w:w="2835" w:type="dxa"/>
            <w:shd w:val="clear" w:color="auto" w:fill="A50021"/>
          </w:tcPr>
          <w:p w14:paraId="41001800" w14:textId="77777777"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BA5A03A" w14:textId="77777777" w:rsidR="001421EE" w:rsidRDefault="00587146" w:rsidP="003E0AC5">
            <w:pPr>
              <w:spacing w:after="0"/>
              <w:rPr>
                <w:rFonts w:ascii="Arial" w:hAnsi="Arial" w:cs="Arial"/>
                <w:sz w:val="24"/>
                <w:szCs w:val="24"/>
              </w:rPr>
            </w:pPr>
            <w:r>
              <w:rPr>
                <w:rFonts w:ascii="Arial" w:hAnsi="Arial" w:cs="Arial"/>
                <w:sz w:val="24"/>
                <w:szCs w:val="24"/>
              </w:rPr>
              <w:t>6</w:t>
            </w:r>
          </w:p>
          <w:p w14:paraId="5C009DF2" w14:textId="3169B05A" w:rsidR="003C57AB" w:rsidRPr="00BE7A35" w:rsidRDefault="006C1860" w:rsidP="003E0AC5">
            <w:pPr>
              <w:spacing w:after="0"/>
              <w:rPr>
                <w:rFonts w:ascii="Arial" w:hAnsi="Arial" w:cs="Arial"/>
                <w:sz w:val="24"/>
                <w:szCs w:val="24"/>
              </w:rPr>
            </w:pPr>
            <w:r>
              <w:rPr>
                <w:rFonts w:ascii="Arial" w:hAnsi="Arial" w:cs="Arial"/>
                <w:sz w:val="24"/>
                <w:szCs w:val="24"/>
              </w:rPr>
              <w:t xml:space="preserve">20 </w:t>
            </w:r>
            <w:proofErr w:type="spellStart"/>
            <w:r>
              <w:rPr>
                <w:rFonts w:ascii="Arial" w:hAnsi="Arial" w:cs="Arial"/>
                <w:sz w:val="24"/>
                <w:szCs w:val="24"/>
              </w:rPr>
              <w:t>hpw</w:t>
            </w:r>
            <w:proofErr w:type="spellEnd"/>
            <w:r>
              <w:rPr>
                <w:rFonts w:ascii="Arial" w:hAnsi="Arial" w:cs="Arial"/>
                <w:sz w:val="24"/>
                <w:szCs w:val="24"/>
              </w:rPr>
              <w:t xml:space="preserve"> Weds; Thurs; Fri</w:t>
            </w:r>
          </w:p>
        </w:tc>
      </w:tr>
      <w:tr w:rsidR="003C57AB" w:rsidRPr="00BE7A35" w14:paraId="7CC82E46" w14:textId="77777777" w:rsidTr="00103393">
        <w:tc>
          <w:tcPr>
            <w:tcW w:w="1838" w:type="dxa"/>
            <w:shd w:val="clear" w:color="auto" w:fill="A50021"/>
          </w:tcPr>
          <w:p w14:paraId="1BCA33BC"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372F6713" w14:textId="1E339AF3" w:rsidR="003C57AB" w:rsidRPr="00A447BE" w:rsidRDefault="00BF63F3" w:rsidP="003C57AB">
            <w:pPr>
              <w:spacing w:after="0"/>
              <w:rPr>
                <w:rFonts w:ascii="Arial" w:hAnsi="Arial" w:cs="Arial"/>
                <w:sz w:val="24"/>
                <w:szCs w:val="24"/>
              </w:rPr>
            </w:pPr>
            <w:r>
              <w:rPr>
                <w:rFonts w:ascii="Arial" w:hAnsi="Arial" w:cs="Arial"/>
                <w:sz w:val="24"/>
                <w:szCs w:val="24"/>
              </w:rPr>
              <w:t xml:space="preserve">LVP </w:t>
            </w:r>
            <w:r w:rsidR="00B76B7B">
              <w:rPr>
                <w:rFonts w:ascii="Arial" w:hAnsi="Arial" w:cs="Arial"/>
                <w:sz w:val="24"/>
                <w:szCs w:val="24"/>
              </w:rPr>
              <w:t>Development Officer</w:t>
            </w:r>
          </w:p>
        </w:tc>
        <w:tc>
          <w:tcPr>
            <w:tcW w:w="2835" w:type="dxa"/>
            <w:shd w:val="clear" w:color="auto" w:fill="A50021"/>
          </w:tcPr>
          <w:p w14:paraId="30920B16"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6DC013E5" w14:textId="77777777" w:rsidR="003C57AB" w:rsidRPr="00BE7A35" w:rsidRDefault="00587146" w:rsidP="003C57AB">
            <w:pPr>
              <w:spacing w:after="0"/>
              <w:rPr>
                <w:rFonts w:ascii="Arial" w:hAnsi="Arial" w:cs="Arial"/>
                <w:sz w:val="24"/>
                <w:szCs w:val="24"/>
              </w:rPr>
            </w:pPr>
            <w:r>
              <w:rPr>
                <w:rFonts w:ascii="Arial" w:hAnsi="Arial" w:cs="Arial"/>
                <w:sz w:val="24"/>
                <w:szCs w:val="24"/>
              </w:rPr>
              <w:t>0</w:t>
            </w:r>
          </w:p>
        </w:tc>
      </w:tr>
    </w:tbl>
    <w:p w14:paraId="26A43DD3"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2C28D212" w14:textId="77777777" w:rsidTr="00103393">
        <w:tc>
          <w:tcPr>
            <w:tcW w:w="10773" w:type="dxa"/>
            <w:shd w:val="clear" w:color="auto" w:fill="A50021"/>
          </w:tcPr>
          <w:p w14:paraId="05E48E04"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72660AFA" w14:textId="77777777" w:rsidTr="00BE7A35">
        <w:tc>
          <w:tcPr>
            <w:tcW w:w="10773" w:type="dxa"/>
          </w:tcPr>
          <w:p w14:paraId="350FD33B" w14:textId="1EFD02EE" w:rsidR="00587146" w:rsidRPr="00587146" w:rsidRDefault="00587146" w:rsidP="00587146">
            <w:pPr>
              <w:spacing w:after="0" w:line="240" w:lineRule="auto"/>
              <w:rPr>
                <w:rFonts w:ascii="Arial" w:hAnsi="Arial" w:cs="Arial"/>
                <w:sz w:val="24"/>
                <w:szCs w:val="24"/>
              </w:rPr>
            </w:pPr>
            <w:r w:rsidRPr="00587146">
              <w:rPr>
                <w:rFonts w:ascii="Arial" w:hAnsi="Arial" w:cs="Arial"/>
                <w:sz w:val="24"/>
                <w:szCs w:val="24"/>
              </w:rPr>
              <w:t xml:space="preserve">To coordinate and support the delivery of a structured </w:t>
            </w:r>
            <w:r>
              <w:rPr>
                <w:rFonts w:ascii="Arial" w:hAnsi="Arial" w:cs="Arial"/>
                <w:sz w:val="24"/>
                <w:szCs w:val="24"/>
              </w:rPr>
              <w:t xml:space="preserve">volunteer and </w:t>
            </w:r>
            <w:r w:rsidR="005B54CD">
              <w:rPr>
                <w:rFonts w:ascii="Arial" w:hAnsi="Arial" w:cs="Arial"/>
                <w:sz w:val="24"/>
                <w:szCs w:val="24"/>
              </w:rPr>
              <w:t xml:space="preserve">community support </w:t>
            </w:r>
            <w:r w:rsidRPr="00587146">
              <w:rPr>
                <w:rFonts w:ascii="Arial" w:hAnsi="Arial" w:cs="Arial"/>
                <w:sz w:val="24"/>
                <w:szCs w:val="24"/>
              </w:rPr>
              <w:t>service, providing oversight of volunteers and ensuring safe, effective</w:t>
            </w:r>
            <w:r w:rsidR="005A523C">
              <w:rPr>
                <w:rFonts w:ascii="Arial" w:hAnsi="Arial" w:cs="Arial"/>
                <w:sz w:val="24"/>
                <w:szCs w:val="24"/>
              </w:rPr>
              <w:t xml:space="preserve"> placements</w:t>
            </w:r>
            <w:r w:rsidRPr="00587146">
              <w:rPr>
                <w:rFonts w:ascii="Arial" w:hAnsi="Arial" w:cs="Arial"/>
                <w:sz w:val="24"/>
                <w:szCs w:val="24"/>
              </w:rPr>
              <w:t>.</w:t>
            </w:r>
            <w:r>
              <w:rPr>
                <w:rFonts w:ascii="Arial" w:hAnsi="Arial" w:cs="Arial"/>
                <w:sz w:val="24"/>
                <w:szCs w:val="24"/>
              </w:rPr>
              <w:br/>
            </w:r>
          </w:p>
          <w:p w14:paraId="3B275E58" w14:textId="37F01F1D" w:rsidR="00587146" w:rsidRPr="00587146" w:rsidRDefault="00587146" w:rsidP="00587146">
            <w:pPr>
              <w:spacing w:after="0" w:line="240" w:lineRule="auto"/>
              <w:rPr>
                <w:rFonts w:ascii="Arial" w:hAnsi="Arial" w:cs="Arial"/>
                <w:sz w:val="24"/>
                <w:szCs w:val="24"/>
              </w:rPr>
            </w:pPr>
            <w:r w:rsidRPr="00587146">
              <w:rPr>
                <w:rFonts w:ascii="Arial" w:hAnsi="Arial" w:cs="Arial"/>
                <w:sz w:val="24"/>
                <w:szCs w:val="24"/>
              </w:rPr>
              <w:t xml:space="preserve">The postholder will provide technical and operational support across the service, including volunteer </w:t>
            </w:r>
            <w:r w:rsidR="000B7D02">
              <w:rPr>
                <w:rFonts w:ascii="Arial" w:hAnsi="Arial" w:cs="Arial"/>
                <w:sz w:val="24"/>
                <w:szCs w:val="24"/>
              </w:rPr>
              <w:t>recruitment</w:t>
            </w:r>
            <w:r w:rsidR="005A523C">
              <w:rPr>
                <w:rFonts w:ascii="Arial" w:hAnsi="Arial" w:cs="Arial"/>
                <w:sz w:val="24"/>
                <w:szCs w:val="24"/>
              </w:rPr>
              <w:t>, training and retention.</w:t>
            </w:r>
          </w:p>
          <w:p w14:paraId="705B1CA0" w14:textId="77777777" w:rsidR="007A1CCA" w:rsidRPr="00784003" w:rsidRDefault="007A1CCA" w:rsidP="00F972E8">
            <w:pPr>
              <w:spacing w:after="0" w:line="240" w:lineRule="auto"/>
              <w:rPr>
                <w:rFonts w:ascii="Arial" w:hAnsi="Arial"/>
              </w:rPr>
            </w:pPr>
          </w:p>
        </w:tc>
      </w:tr>
    </w:tbl>
    <w:p w14:paraId="4FC0058A"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1AF4E3"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14A16E8E"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83652FC" w14:textId="77777777" w:rsidTr="006E31CC">
        <w:tc>
          <w:tcPr>
            <w:tcW w:w="10773" w:type="dxa"/>
            <w:tcBorders>
              <w:top w:val="single" w:sz="4" w:space="0" w:color="auto"/>
              <w:left w:val="single" w:sz="4" w:space="0" w:color="auto"/>
              <w:bottom w:val="single" w:sz="4" w:space="0" w:color="auto"/>
              <w:right w:val="single" w:sz="4" w:space="0" w:color="auto"/>
            </w:tcBorders>
          </w:tcPr>
          <w:p w14:paraId="4D2CA3D8" w14:textId="3C7F1B15" w:rsidR="005A523C" w:rsidRDefault="005E1995" w:rsidP="005E1995">
            <w:pPr>
              <w:pStyle w:val="HayGroup11"/>
              <w:rPr>
                <w:rFonts w:ascii="Arial" w:hAnsi="Arial" w:cs="Arial"/>
                <w:sz w:val="24"/>
              </w:rPr>
            </w:pPr>
            <w:r w:rsidRPr="005E1995">
              <w:rPr>
                <w:rFonts w:ascii="Arial" w:hAnsi="Arial" w:cs="Arial"/>
                <w:b/>
                <w:bCs/>
                <w:sz w:val="24"/>
              </w:rPr>
              <w:t>Service Delivery &amp; Timeliness</w:t>
            </w:r>
            <w:r w:rsidRPr="005E1995">
              <w:rPr>
                <w:rFonts w:ascii="Arial" w:hAnsi="Arial" w:cs="Arial"/>
                <w:sz w:val="24"/>
              </w:rPr>
              <w:br/>
              <w:t xml:space="preserve">Delivery of agreed number of </w:t>
            </w:r>
            <w:r w:rsidR="005A523C">
              <w:rPr>
                <w:rFonts w:ascii="Arial" w:hAnsi="Arial" w:cs="Arial"/>
                <w:sz w:val="24"/>
              </w:rPr>
              <w:t>volunteer opportunities across LCC Services within expected timescales.</w:t>
            </w:r>
          </w:p>
          <w:p w14:paraId="4BBD20AE" w14:textId="039443BB" w:rsidR="005A523C" w:rsidRDefault="005A523C" w:rsidP="005E1995">
            <w:pPr>
              <w:pStyle w:val="HayGroup11"/>
              <w:rPr>
                <w:rFonts w:ascii="Arial" w:hAnsi="Arial" w:cs="Arial"/>
                <w:sz w:val="24"/>
              </w:rPr>
            </w:pPr>
            <w:r>
              <w:rPr>
                <w:rFonts w:ascii="Arial" w:hAnsi="Arial" w:cs="Arial"/>
                <w:sz w:val="24"/>
              </w:rPr>
              <w:t xml:space="preserve">Delivery of agreed number of volunteer days in partnership with local businesses or </w:t>
            </w:r>
            <w:proofErr w:type="spellStart"/>
            <w:r>
              <w:rPr>
                <w:rFonts w:ascii="Arial" w:hAnsi="Arial" w:cs="Arial"/>
                <w:sz w:val="24"/>
              </w:rPr>
              <w:t>organisations</w:t>
            </w:r>
            <w:proofErr w:type="spellEnd"/>
            <w:r>
              <w:rPr>
                <w:rFonts w:ascii="Arial" w:hAnsi="Arial" w:cs="Arial"/>
                <w:sz w:val="24"/>
              </w:rPr>
              <w:t>.</w:t>
            </w:r>
          </w:p>
          <w:p w14:paraId="75315DE3" w14:textId="2BBA0131" w:rsidR="005E1995" w:rsidRPr="005E1995" w:rsidRDefault="005E1995" w:rsidP="005E1995">
            <w:pPr>
              <w:pStyle w:val="HayGroup11"/>
              <w:rPr>
                <w:rFonts w:ascii="Arial" w:hAnsi="Arial" w:cs="Arial"/>
                <w:sz w:val="24"/>
              </w:rPr>
            </w:pPr>
          </w:p>
          <w:p w14:paraId="01EBBADD" w14:textId="77777777" w:rsidR="005E1995" w:rsidRPr="005E1995" w:rsidRDefault="005E1995" w:rsidP="005E1995">
            <w:pPr>
              <w:pStyle w:val="HayGroup11"/>
              <w:rPr>
                <w:rFonts w:ascii="Arial" w:hAnsi="Arial" w:cs="Arial"/>
                <w:sz w:val="24"/>
              </w:rPr>
            </w:pPr>
            <w:r w:rsidRPr="005E1995">
              <w:rPr>
                <w:rFonts w:ascii="Arial" w:hAnsi="Arial" w:cs="Arial"/>
                <w:b/>
                <w:bCs/>
                <w:sz w:val="24"/>
              </w:rPr>
              <w:t>Quality &amp; Safeguarding Compliance</w:t>
            </w:r>
            <w:r w:rsidRPr="005E1995">
              <w:rPr>
                <w:rFonts w:ascii="Arial" w:hAnsi="Arial" w:cs="Arial"/>
                <w:b/>
                <w:bCs/>
                <w:sz w:val="24"/>
              </w:rPr>
              <w:br/>
            </w:r>
            <w:r w:rsidRPr="005E1995">
              <w:rPr>
                <w:rFonts w:ascii="Arial" w:hAnsi="Arial" w:cs="Arial"/>
                <w:sz w:val="24"/>
              </w:rPr>
              <w:t>Adherence to safeguarding procedures, accurate record keeping, and compliance with service standards.</w:t>
            </w:r>
            <w:r>
              <w:rPr>
                <w:rFonts w:ascii="Arial" w:hAnsi="Arial" w:cs="Arial"/>
                <w:sz w:val="24"/>
              </w:rPr>
              <w:br/>
            </w:r>
          </w:p>
          <w:p w14:paraId="4B6C6B41" w14:textId="77777777" w:rsidR="005E1995" w:rsidRPr="005E1995" w:rsidRDefault="005E1995" w:rsidP="005E1995">
            <w:pPr>
              <w:pStyle w:val="HayGroup11"/>
              <w:rPr>
                <w:rFonts w:ascii="Arial" w:hAnsi="Arial" w:cs="Arial"/>
                <w:sz w:val="24"/>
              </w:rPr>
            </w:pPr>
            <w:r w:rsidRPr="005E1995">
              <w:rPr>
                <w:rFonts w:ascii="Arial" w:hAnsi="Arial" w:cs="Arial"/>
                <w:b/>
                <w:bCs/>
                <w:sz w:val="24"/>
              </w:rPr>
              <w:t>Volunteer Coordination</w:t>
            </w:r>
            <w:r w:rsidRPr="005E1995">
              <w:rPr>
                <w:rFonts w:ascii="Arial" w:hAnsi="Arial" w:cs="Arial"/>
                <w:sz w:val="24"/>
              </w:rPr>
              <w:br/>
              <w:t>Effective recruitment, deployment, and retention of volunteers, with positive volunteer feedback and engagement.</w:t>
            </w:r>
            <w:r>
              <w:rPr>
                <w:rFonts w:ascii="Arial" w:hAnsi="Arial" w:cs="Arial"/>
                <w:sz w:val="24"/>
              </w:rPr>
              <w:br/>
            </w:r>
          </w:p>
          <w:p w14:paraId="21EE1454" w14:textId="39A12CC6" w:rsidR="00F94BAC" w:rsidRPr="00F94BAC" w:rsidRDefault="005E1995" w:rsidP="00F94BAC">
            <w:pPr>
              <w:spacing w:after="0" w:line="300" w:lineRule="atLeast"/>
              <w:rPr>
                <w:rFonts w:ascii="Segoe UI" w:hAnsi="Segoe UI" w:cs="Segoe UI"/>
                <w:sz w:val="21"/>
                <w:szCs w:val="21"/>
              </w:rPr>
            </w:pPr>
            <w:r w:rsidRPr="005E1995">
              <w:rPr>
                <w:rFonts w:ascii="Arial" w:hAnsi="Arial" w:cs="Arial"/>
                <w:b/>
                <w:bCs/>
                <w:sz w:val="24"/>
              </w:rPr>
              <w:t xml:space="preserve">Outcomes for </w:t>
            </w:r>
            <w:r w:rsidR="00F94BAC">
              <w:rPr>
                <w:rFonts w:ascii="Arial" w:hAnsi="Arial" w:cs="Arial"/>
                <w:b/>
                <w:bCs/>
                <w:sz w:val="24"/>
              </w:rPr>
              <w:t>Volunteers</w:t>
            </w:r>
            <w:r w:rsidRPr="005E1995">
              <w:rPr>
                <w:rFonts w:ascii="Arial" w:hAnsi="Arial" w:cs="Arial"/>
                <w:sz w:val="24"/>
              </w:rPr>
              <w:br/>
            </w:r>
            <w:r w:rsidR="00F94BAC" w:rsidRPr="00F94BAC">
              <w:rPr>
                <w:rFonts w:ascii="Arial" w:hAnsi="Arial" w:cs="Arial"/>
                <w:sz w:val="24"/>
                <w:szCs w:val="24"/>
              </w:rPr>
              <w:t>Evidence of improved volunteer wellbeing, increased confidence and social connect</w:t>
            </w:r>
            <w:r w:rsidR="00F94BAC">
              <w:rPr>
                <w:rFonts w:ascii="Arial" w:hAnsi="Arial" w:cs="Arial"/>
                <w:sz w:val="24"/>
                <w:szCs w:val="24"/>
              </w:rPr>
              <w:t>ions</w:t>
            </w:r>
            <w:r w:rsidR="00F94BAC" w:rsidRPr="00F94BAC">
              <w:rPr>
                <w:rFonts w:ascii="Arial" w:hAnsi="Arial" w:cs="Arial"/>
                <w:sz w:val="24"/>
                <w:szCs w:val="24"/>
              </w:rPr>
              <w:t>, with volunteers feeling valued, supported and able to continue or progress in their volunteering journey</w:t>
            </w:r>
            <w:r w:rsidR="00F94BAC" w:rsidRPr="00F94BAC">
              <w:rPr>
                <w:rFonts w:ascii="Segoe UI" w:hAnsi="Segoe UI" w:cs="Segoe UI"/>
                <w:sz w:val="21"/>
                <w:szCs w:val="21"/>
              </w:rPr>
              <w:t>.</w:t>
            </w:r>
          </w:p>
          <w:p w14:paraId="64944C0C" w14:textId="77777777" w:rsidR="006E31CC" w:rsidRPr="006E31CC" w:rsidRDefault="006E31CC" w:rsidP="00F94BAC">
            <w:pPr>
              <w:pStyle w:val="HayGroup11"/>
              <w:rPr>
                <w:rFonts w:ascii="Arial" w:hAnsi="Arial" w:cs="Arial"/>
                <w:b/>
                <w:sz w:val="24"/>
                <w:lang w:val="en-GB"/>
              </w:rPr>
            </w:pPr>
          </w:p>
        </w:tc>
      </w:tr>
    </w:tbl>
    <w:p w14:paraId="471A533B" w14:textId="77777777" w:rsidR="006B264F" w:rsidRDefault="006B264F" w:rsidP="006B264F"/>
    <w:p w14:paraId="57F7D56D" w14:textId="77777777" w:rsidR="005E1995" w:rsidRDefault="005E1995" w:rsidP="006B264F"/>
    <w:p w14:paraId="58C446DC" w14:textId="77777777" w:rsidR="00F94BAC" w:rsidRDefault="00F94BAC" w:rsidP="006B264F"/>
    <w:p w14:paraId="59C38C04" w14:textId="77777777" w:rsidR="005E1995" w:rsidRDefault="005E1995" w:rsidP="006B264F"/>
    <w:p w14:paraId="3DDF51FD" w14:textId="77777777" w:rsidR="005E1995" w:rsidRDefault="005E1995" w:rsidP="006B264F"/>
    <w:p w14:paraId="3B593D43" w14:textId="77777777" w:rsidR="005E1995" w:rsidRDefault="005E1995"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5708A75D"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699011D2" w14:textId="77777777"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lastRenderedPageBreak/>
              <w:t>The Lancashire Mindset</w:t>
            </w:r>
          </w:p>
        </w:tc>
      </w:tr>
      <w:tr w:rsidR="006B264F" w:rsidRPr="00784003" w14:paraId="581231B7" w14:textId="77777777" w:rsidTr="009413E5">
        <w:tc>
          <w:tcPr>
            <w:tcW w:w="10773" w:type="dxa"/>
            <w:tcBorders>
              <w:top w:val="single" w:sz="4" w:space="0" w:color="auto"/>
              <w:left w:val="single" w:sz="4" w:space="0" w:color="auto"/>
              <w:bottom w:val="single" w:sz="4" w:space="0" w:color="auto"/>
              <w:right w:val="single" w:sz="4" w:space="0" w:color="auto"/>
            </w:tcBorders>
          </w:tcPr>
          <w:p w14:paraId="02098137"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AEDA12" w14:textId="77777777"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BF0BC21" w14:textId="77777777" w:rsidR="006B264F" w:rsidRDefault="006B264F" w:rsidP="006B264F">
            <w:pPr>
              <w:pStyle w:val="HayGroup11"/>
              <w:rPr>
                <w:rFonts w:ascii="Arial" w:hAnsi="Arial" w:cs="Arial"/>
                <w:bCs/>
                <w:sz w:val="24"/>
                <w:lang w:val="en-GB"/>
              </w:rPr>
            </w:pPr>
          </w:p>
          <w:p w14:paraId="0D6E3BCC" w14:textId="77777777"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58F8B3AF" w14:textId="77777777" w:rsidR="006B264F" w:rsidRPr="006B264F" w:rsidRDefault="006B264F" w:rsidP="006B264F">
            <w:pPr>
              <w:pStyle w:val="HayGroup11"/>
              <w:rPr>
                <w:rFonts w:ascii="Arial" w:hAnsi="Arial" w:cs="Arial"/>
                <w:bCs/>
                <w:sz w:val="24"/>
                <w:lang w:val="en-GB"/>
              </w:rPr>
            </w:pPr>
          </w:p>
        </w:tc>
      </w:tr>
    </w:tbl>
    <w:p w14:paraId="4D0A1DF5"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723DFEBA" w14:textId="77777777" w:rsidTr="00D03D79">
        <w:tc>
          <w:tcPr>
            <w:tcW w:w="10808" w:type="dxa"/>
            <w:shd w:val="clear" w:color="auto" w:fill="A50021"/>
          </w:tcPr>
          <w:p w14:paraId="182C3019"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1B3FBF85" w14:textId="77777777" w:rsidTr="00D03D79">
        <w:trPr>
          <w:trHeight w:val="745"/>
        </w:trPr>
        <w:tc>
          <w:tcPr>
            <w:tcW w:w="10808" w:type="dxa"/>
          </w:tcPr>
          <w:p w14:paraId="4F6228FE" w14:textId="77777777" w:rsid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Service Delivery &amp; Coordination</w:t>
            </w:r>
          </w:p>
          <w:p w14:paraId="05147E09" w14:textId="377C4024" w:rsidR="00416FEE" w:rsidRPr="00416FEE" w:rsidRDefault="00416FEE" w:rsidP="00416FEE">
            <w:pPr>
              <w:pStyle w:val="ListParagraph"/>
              <w:numPr>
                <w:ilvl w:val="0"/>
                <w:numId w:val="41"/>
              </w:numPr>
              <w:spacing w:after="0" w:line="240" w:lineRule="auto"/>
              <w:rPr>
                <w:rFonts w:ascii="Arial" w:hAnsi="Arial" w:cs="Arial"/>
                <w:b/>
                <w:bCs/>
                <w:sz w:val="24"/>
                <w:szCs w:val="24"/>
              </w:rPr>
            </w:pPr>
            <w:r>
              <w:rPr>
                <w:rFonts w:ascii="Arial" w:hAnsi="Arial" w:cs="Arial"/>
                <w:sz w:val="24"/>
                <w:szCs w:val="24"/>
              </w:rPr>
              <w:t>Support and coordinate the delivery of Corporate Social Responsibility projects</w:t>
            </w:r>
          </w:p>
          <w:p w14:paraId="2FB6675C" w14:textId="14F1DF27" w:rsidR="00416FEE" w:rsidRDefault="00416FEE" w:rsidP="005E1995">
            <w:pPr>
              <w:numPr>
                <w:ilvl w:val="0"/>
                <w:numId w:val="35"/>
              </w:numPr>
              <w:spacing w:after="0" w:line="240" w:lineRule="auto"/>
              <w:rPr>
                <w:rFonts w:ascii="Arial" w:hAnsi="Arial" w:cs="Arial"/>
                <w:sz w:val="24"/>
                <w:szCs w:val="24"/>
              </w:rPr>
            </w:pPr>
            <w:r>
              <w:rPr>
                <w:rFonts w:ascii="Arial" w:hAnsi="Arial" w:cs="Arial"/>
                <w:sz w:val="24"/>
                <w:szCs w:val="24"/>
              </w:rPr>
              <w:t>Support the wider volunteer service as appropriate</w:t>
            </w:r>
          </w:p>
          <w:p w14:paraId="325AEC60" w14:textId="34B570D5" w:rsid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Monitor progress and outcomes, escalating concerns where appropriate</w:t>
            </w:r>
          </w:p>
          <w:p w14:paraId="3C049C9F" w14:textId="2FF1C309" w:rsidR="0072349C" w:rsidRDefault="0072349C" w:rsidP="00416FEE">
            <w:pPr>
              <w:spacing w:after="0" w:line="240" w:lineRule="auto"/>
              <w:rPr>
                <w:rFonts w:ascii="Arial" w:hAnsi="Arial" w:cs="Arial"/>
                <w:sz w:val="24"/>
                <w:szCs w:val="24"/>
              </w:rPr>
            </w:pPr>
          </w:p>
          <w:p w14:paraId="17F94107"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Volunteer Management</w:t>
            </w:r>
          </w:p>
          <w:p w14:paraId="50406509" w14:textId="3CE7C545"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 xml:space="preserve">Recruit, induct, and support volunteers </w:t>
            </w:r>
            <w:r w:rsidR="00416FEE">
              <w:rPr>
                <w:rFonts w:ascii="Arial" w:hAnsi="Arial" w:cs="Arial"/>
                <w:sz w:val="24"/>
                <w:szCs w:val="24"/>
              </w:rPr>
              <w:t xml:space="preserve">across LCC Services </w:t>
            </w:r>
            <w:r w:rsidRPr="00587146">
              <w:rPr>
                <w:rFonts w:ascii="Arial" w:hAnsi="Arial" w:cs="Arial"/>
                <w:sz w:val="24"/>
                <w:szCs w:val="24"/>
              </w:rPr>
              <w:t>in line with LCC policies</w:t>
            </w:r>
          </w:p>
          <w:p w14:paraId="5170ECA6" w14:textId="4069507E"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Provide guidance, supervision, and ongoing support to volunteers</w:t>
            </w:r>
            <w:r w:rsidR="006F398C">
              <w:rPr>
                <w:rFonts w:ascii="Arial" w:hAnsi="Arial" w:cs="Arial"/>
                <w:sz w:val="24"/>
                <w:szCs w:val="24"/>
              </w:rPr>
              <w:t xml:space="preserve">.  </w:t>
            </w:r>
          </w:p>
          <w:p w14:paraId="74338919" w14:textId="77777777" w:rsidR="00587146" w:rsidRPr="005E1995" w:rsidRDefault="00587146" w:rsidP="005E1995">
            <w:pPr>
              <w:spacing w:after="0" w:line="240" w:lineRule="auto"/>
              <w:ind w:left="360"/>
              <w:rPr>
                <w:rFonts w:ascii="Arial" w:hAnsi="Arial" w:cs="Arial"/>
                <w:sz w:val="24"/>
                <w:szCs w:val="24"/>
              </w:rPr>
            </w:pPr>
          </w:p>
          <w:p w14:paraId="781F7A64"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Safeguarding &amp; Governance</w:t>
            </w:r>
          </w:p>
          <w:p w14:paraId="226AB65C" w14:textId="77777777" w:rsidR="00416FEE" w:rsidRDefault="005E1995" w:rsidP="005E1995">
            <w:pPr>
              <w:numPr>
                <w:ilvl w:val="0"/>
                <w:numId w:val="35"/>
              </w:numPr>
              <w:spacing w:after="0" w:line="240" w:lineRule="auto"/>
              <w:rPr>
                <w:rFonts w:ascii="Arial" w:hAnsi="Arial" w:cs="Arial"/>
                <w:sz w:val="24"/>
                <w:szCs w:val="24"/>
              </w:rPr>
            </w:pPr>
            <w:r w:rsidRPr="00587146">
              <w:rPr>
                <w:rFonts w:ascii="Arial" w:hAnsi="Arial" w:cs="Arial"/>
                <w:sz w:val="24"/>
                <w:szCs w:val="24"/>
              </w:rPr>
              <w:t>Ensure volunteers understand boundaries, safeguarding responsibilities, and role expectations</w:t>
            </w:r>
          </w:p>
          <w:p w14:paraId="687F5690" w14:textId="77777777" w:rsidR="00416FEE" w:rsidRDefault="00416FEE" w:rsidP="00416FEE">
            <w:pPr>
              <w:numPr>
                <w:ilvl w:val="0"/>
                <w:numId w:val="35"/>
              </w:numPr>
              <w:spacing w:after="0" w:line="240" w:lineRule="auto"/>
              <w:rPr>
                <w:rFonts w:ascii="Arial" w:hAnsi="Arial" w:cs="Arial"/>
                <w:sz w:val="24"/>
                <w:szCs w:val="24"/>
              </w:rPr>
            </w:pPr>
            <w:r w:rsidRPr="00587146">
              <w:rPr>
                <w:rFonts w:ascii="Arial" w:hAnsi="Arial" w:cs="Arial"/>
                <w:sz w:val="24"/>
                <w:szCs w:val="24"/>
              </w:rPr>
              <w:t>Ensure the service is delivered as a preventative intervention, not as a substitute for statutory support</w:t>
            </w:r>
          </w:p>
          <w:p w14:paraId="2E689592" w14:textId="7828B6DD" w:rsidR="00587146" w:rsidRPr="00587146" w:rsidRDefault="00587146" w:rsidP="00416FEE">
            <w:pPr>
              <w:spacing w:after="0" w:line="240" w:lineRule="auto"/>
              <w:ind w:left="720"/>
              <w:rPr>
                <w:rFonts w:ascii="Arial" w:hAnsi="Arial" w:cs="Arial"/>
                <w:sz w:val="24"/>
                <w:szCs w:val="24"/>
              </w:rPr>
            </w:pPr>
          </w:p>
          <w:p w14:paraId="7D3EC805"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 xml:space="preserve">Partnership </w:t>
            </w:r>
          </w:p>
          <w:p w14:paraId="6C8C5AAE" w14:textId="036F95F8"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 xml:space="preserve">Work collaboratively with council services, </w:t>
            </w:r>
            <w:r w:rsidR="00416FEE">
              <w:rPr>
                <w:rFonts w:ascii="Arial" w:hAnsi="Arial" w:cs="Arial"/>
                <w:sz w:val="24"/>
                <w:szCs w:val="24"/>
              </w:rPr>
              <w:t xml:space="preserve">local businesses </w:t>
            </w:r>
            <w:r w:rsidRPr="00587146">
              <w:rPr>
                <w:rFonts w:ascii="Arial" w:hAnsi="Arial" w:cs="Arial"/>
                <w:sz w:val="24"/>
                <w:szCs w:val="24"/>
              </w:rPr>
              <w:t>and community partners</w:t>
            </w:r>
          </w:p>
          <w:p w14:paraId="5F7FB095" w14:textId="0902FC98" w:rsid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 xml:space="preserve">Promote the service and support appropriate </w:t>
            </w:r>
            <w:r w:rsidR="00416FEE">
              <w:rPr>
                <w:rFonts w:ascii="Arial" w:hAnsi="Arial" w:cs="Arial"/>
                <w:sz w:val="24"/>
                <w:szCs w:val="24"/>
              </w:rPr>
              <w:t>volunteer opportunities</w:t>
            </w:r>
          </w:p>
          <w:p w14:paraId="0514FD27" w14:textId="77777777" w:rsidR="00416FEE" w:rsidRPr="005E1995" w:rsidRDefault="00416FEE" w:rsidP="00416FEE">
            <w:pPr>
              <w:spacing w:after="0" w:line="240" w:lineRule="auto"/>
              <w:ind w:left="720"/>
              <w:rPr>
                <w:rFonts w:ascii="Arial" w:hAnsi="Arial" w:cs="Arial"/>
                <w:sz w:val="24"/>
                <w:szCs w:val="24"/>
              </w:rPr>
            </w:pPr>
          </w:p>
          <w:p w14:paraId="40A62935"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Monitoring &amp; Improvement</w:t>
            </w:r>
          </w:p>
          <w:p w14:paraId="4187B15E" w14:textId="77777777" w:rsidR="0072349C" w:rsidRPr="00587146" w:rsidRDefault="00587146" w:rsidP="0072349C">
            <w:pPr>
              <w:numPr>
                <w:ilvl w:val="0"/>
                <w:numId w:val="35"/>
              </w:numPr>
              <w:spacing w:after="0" w:line="240" w:lineRule="auto"/>
              <w:rPr>
                <w:rFonts w:ascii="Arial" w:hAnsi="Arial" w:cs="Arial"/>
                <w:sz w:val="24"/>
                <w:szCs w:val="24"/>
              </w:rPr>
            </w:pPr>
            <w:r w:rsidRPr="00587146">
              <w:rPr>
                <w:rFonts w:ascii="Arial" w:hAnsi="Arial" w:cs="Arial"/>
                <w:sz w:val="24"/>
                <w:szCs w:val="24"/>
              </w:rPr>
              <w:t>Support data collection, reporting, and performance monitoring</w:t>
            </w:r>
            <w:r w:rsidR="0072349C">
              <w:rPr>
                <w:rFonts w:ascii="Arial" w:hAnsi="Arial" w:cs="Arial"/>
                <w:sz w:val="24"/>
                <w:szCs w:val="24"/>
              </w:rPr>
              <w:t xml:space="preserve"> </w:t>
            </w:r>
            <w:r w:rsidR="0072349C" w:rsidRPr="00587146">
              <w:rPr>
                <w:rFonts w:ascii="Arial" w:hAnsi="Arial" w:cs="Arial"/>
                <w:sz w:val="24"/>
                <w:szCs w:val="24"/>
              </w:rPr>
              <w:t>in line with LCC systems and data requirements</w:t>
            </w:r>
          </w:p>
          <w:p w14:paraId="0DAC3832" w14:textId="77777777"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Contribute to continuous service improvement and development</w:t>
            </w:r>
          </w:p>
          <w:p w14:paraId="22F48FDC" w14:textId="77777777" w:rsidR="005F4737" w:rsidRPr="005E1995" w:rsidRDefault="00587146" w:rsidP="00881BC8">
            <w:pPr>
              <w:numPr>
                <w:ilvl w:val="0"/>
                <w:numId w:val="35"/>
              </w:numPr>
              <w:spacing w:after="0" w:line="240" w:lineRule="auto"/>
              <w:rPr>
                <w:rFonts w:ascii="Arial" w:hAnsi="Arial" w:cs="Arial"/>
                <w:sz w:val="24"/>
                <w:szCs w:val="24"/>
              </w:rPr>
            </w:pPr>
            <w:r w:rsidRPr="005E1995">
              <w:rPr>
                <w:rFonts w:ascii="Arial" w:hAnsi="Arial" w:cs="Arial"/>
                <w:sz w:val="24"/>
                <w:szCs w:val="24"/>
              </w:rPr>
              <w:t>Ensure delivery meets agreed standards, timescales, and outcomes</w:t>
            </w:r>
          </w:p>
        </w:tc>
      </w:tr>
    </w:tbl>
    <w:p w14:paraId="77A30790" w14:textId="77777777" w:rsidR="00103393" w:rsidRDefault="00103393"/>
    <w:p w14:paraId="7082B2B7" w14:textId="77777777" w:rsidR="00416FEE" w:rsidRDefault="00416FEE"/>
    <w:p w14:paraId="44660CA2" w14:textId="77777777" w:rsidR="0072349C" w:rsidRDefault="0072349C"/>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797662EF" w14:textId="77777777" w:rsidTr="00103393">
        <w:tc>
          <w:tcPr>
            <w:tcW w:w="10773" w:type="dxa"/>
            <w:shd w:val="clear" w:color="auto" w:fill="A50021"/>
          </w:tcPr>
          <w:p w14:paraId="19FF7D4B"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311D4B98" w14:textId="77777777" w:rsidTr="00BE7A35">
        <w:tc>
          <w:tcPr>
            <w:tcW w:w="10773" w:type="dxa"/>
          </w:tcPr>
          <w:p w14:paraId="4DBE6FF9" w14:textId="77777777" w:rsidR="00946AFC" w:rsidRDefault="00946AFC" w:rsidP="00946AFC">
            <w:pPr>
              <w:pStyle w:val="HayGroup11"/>
              <w:rPr>
                <w:rFonts w:ascii="Arial" w:hAnsi="Arial" w:cs="Arial"/>
                <w:sz w:val="24"/>
                <w:lang w:val="en-GB"/>
              </w:rPr>
            </w:pPr>
          </w:p>
          <w:p w14:paraId="1DDA74C2" w14:textId="77777777" w:rsidR="00C836C6" w:rsidRPr="00C836C6" w:rsidRDefault="00C836C6" w:rsidP="00877FD0">
            <w:pPr>
              <w:pStyle w:val="Default"/>
              <w:numPr>
                <w:ilvl w:val="0"/>
                <w:numId w:val="18"/>
              </w:numPr>
              <w:rPr>
                <w:b/>
              </w:rPr>
            </w:pPr>
            <w:r w:rsidRPr="00C836C6">
              <w:rPr>
                <w:b/>
              </w:rPr>
              <w:t>Equal Opportunities</w:t>
            </w:r>
          </w:p>
          <w:p w14:paraId="60BDED06"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713AE202" w14:textId="77777777" w:rsidR="00A7579B" w:rsidRPr="00963600" w:rsidRDefault="00A7579B" w:rsidP="00C836C6">
            <w:pPr>
              <w:pStyle w:val="Default"/>
              <w:ind w:left="360"/>
            </w:pPr>
          </w:p>
          <w:p w14:paraId="7AFD56F7" w14:textId="77777777" w:rsidR="00C836C6" w:rsidRPr="00C836C6" w:rsidRDefault="00C836C6" w:rsidP="00877FD0">
            <w:pPr>
              <w:pStyle w:val="Default"/>
              <w:numPr>
                <w:ilvl w:val="0"/>
                <w:numId w:val="18"/>
              </w:numPr>
              <w:rPr>
                <w:b/>
              </w:rPr>
            </w:pPr>
            <w:r w:rsidRPr="00C836C6">
              <w:rPr>
                <w:b/>
              </w:rPr>
              <w:t>Health and safety</w:t>
            </w:r>
          </w:p>
          <w:p w14:paraId="63FE45D4"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2CC9B8D9" w14:textId="77777777" w:rsidR="00A7579B" w:rsidRPr="00963600" w:rsidRDefault="00A7579B" w:rsidP="00C836C6">
            <w:pPr>
              <w:pStyle w:val="Default"/>
              <w:ind w:left="360"/>
            </w:pPr>
          </w:p>
          <w:p w14:paraId="51C526B6" w14:textId="77777777" w:rsidR="00B45889" w:rsidRPr="00C836C6" w:rsidRDefault="00B45889" w:rsidP="00B45889">
            <w:pPr>
              <w:pStyle w:val="Default"/>
              <w:numPr>
                <w:ilvl w:val="0"/>
                <w:numId w:val="18"/>
              </w:numPr>
              <w:rPr>
                <w:b/>
              </w:rPr>
            </w:pPr>
            <w:r>
              <w:rPr>
                <w:b/>
              </w:rPr>
              <w:t>Customer Focused</w:t>
            </w:r>
          </w:p>
          <w:p w14:paraId="136AF1B5"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08C75B37" w14:textId="77777777" w:rsidR="00883689" w:rsidRDefault="00883689" w:rsidP="00883689">
            <w:pPr>
              <w:pStyle w:val="Default"/>
              <w:ind w:left="360"/>
              <w:rPr>
                <w:b/>
              </w:rPr>
            </w:pPr>
          </w:p>
          <w:p w14:paraId="6302F1C5" w14:textId="77777777" w:rsidR="00883689" w:rsidRPr="00CA6258" w:rsidRDefault="00883689" w:rsidP="00883689">
            <w:pPr>
              <w:pStyle w:val="Default"/>
              <w:numPr>
                <w:ilvl w:val="0"/>
                <w:numId w:val="18"/>
              </w:numPr>
              <w:rPr>
                <w:b/>
              </w:rPr>
            </w:pPr>
            <w:r w:rsidRPr="00CA6258">
              <w:rPr>
                <w:b/>
              </w:rPr>
              <w:t>Safeguarding Commitment</w:t>
            </w:r>
          </w:p>
          <w:p w14:paraId="0301F387" w14:textId="77777777" w:rsidR="00883689" w:rsidRDefault="00883689" w:rsidP="00883689">
            <w:pPr>
              <w:pStyle w:val="Default"/>
              <w:ind w:left="360"/>
            </w:pPr>
            <w:r>
              <w:t>We are committed to protecting and promoting the welfare of children, young people and vulnerable adults.</w:t>
            </w:r>
          </w:p>
          <w:p w14:paraId="7CE8372A" w14:textId="77777777" w:rsidR="00883689" w:rsidRDefault="00883689" w:rsidP="00883689">
            <w:pPr>
              <w:pStyle w:val="Default"/>
              <w:ind w:left="360"/>
            </w:pPr>
          </w:p>
          <w:p w14:paraId="73993E25" w14:textId="77777777" w:rsidR="00883689" w:rsidRPr="00CA6258" w:rsidRDefault="00883689" w:rsidP="00883689">
            <w:pPr>
              <w:pStyle w:val="Default"/>
              <w:numPr>
                <w:ilvl w:val="0"/>
                <w:numId w:val="18"/>
              </w:numPr>
              <w:rPr>
                <w:b/>
              </w:rPr>
            </w:pPr>
            <w:r w:rsidRPr="00CA6258">
              <w:rPr>
                <w:b/>
              </w:rPr>
              <w:t>Skills Pledge</w:t>
            </w:r>
          </w:p>
          <w:p w14:paraId="58F1F3F9"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55296BE6" w14:textId="77777777" w:rsidR="00946AFC" w:rsidRPr="00784003" w:rsidRDefault="00946AFC" w:rsidP="003E0AC5">
            <w:pPr>
              <w:pStyle w:val="Default"/>
              <w:ind w:left="360"/>
            </w:pPr>
          </w:p>
        </w:tc>
      </w:tr>
    </w:tbl>
    <w:p w14:paraId="4BE9D56B"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6602CF2D" w14:textId="77777777" w:rsidTr="00103393">
        <w:tc>
          <w:tcPr>
            <w:tcW w:w="10773" w:type="dxa"/>
            <w:shd w:val="clear" w:color="auto" w:fill="A50021"/>
          </w:tcPr>
          <w:p w14:paraId="64AD437C"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659FF291" w14:textId="77777777" w:rsidTr="00BE7A35">
        <w:tc>
          <w:tcPr>
            <w:tcW w:w="10773" w:type="dxa"/>
          </w:tcPr>
          <w:p w14:paraId="14D2D71A" w14:textId="77777777" w:rsidR="002D61C2" w:rsidRDefault="002D61C2" w:rsidP="002D61C2">
            <w:pPr>
              <w:pStyle w:val="Default"/>
              <w:ind w:left="360"/>
              <w:rPr>
                <w:b/>
              </w:rPr>
            </w:pPr>
          </w:p>
          <w:p w14:paraId="7792CD8B" w14:textId="77777777" w:rsidR="002D61C2" w:rsidRDefault="002D61C2" w:rsidP="002D61C2">
            <w:pPr>
              <w:pStyle w:val="Default"/>
              <w:rPr>
                <w:b/>
              </w:rPr>
            </w:pPr>
            <w:r>
              <w:rPr>
                <w:b/>
              </w:rPr>
              <w:t>We expect all our employees to demonstrate and promote our values:</w:t>
            </w:r>
          </w:p>
          <w:p w14:paraId="55E44A2D" w14:textId="77777777" w:rsidR="002D61C2" w:rsidRDefault="002D61C2" w:rsidP="002D61C2">
            <w:pPr>
              <w:pStyle w:val="Default"/>
              <w:ind w:left="360"/>
              <w:rPr>
                <w:b/>
              </w:rPr>
            </w:pPr>
          </w:p>
          <w:p w14:paraId="31FE83C7" w14:textId="77777777" w:rsidR="002D61C2" w:rsidRPr="00C836C6" w:rsidRDefault="002D61C2" w:rsidP="002D61C2">
            <w:pPr>
              <w:pStyle w:val="Default"/>
              <w:numPr>
                <w:ilvl w:val="0"/>
                <w:numId w:val="18"/>
              </w:numPr>
              <w:rPr>
                <w:b/>
              </w:rPr>
            </w:pPr>
            <w:r>
              <w:rPr>
                <w:b/>
              </w:rPr>
              <w:t>Supportive</w:t>
            </w:r>
          </w:p>
          <w:p w14:paraId="0C12448F"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33DCDE91" w14:textId="77777777" w:rsidR="002D61C2" w:rsidRDefault="002D61C2" w:rsidP="002D61C2">
            <w:pPr>
              <w:pStyle w:val="Default"/>
              <w:ind w:left="360"/>
              <w:rPr>
                <w:color w:val="333333"/>
              </w:rPr>
            </w:pPr>
          </w:p>
          <w:p w14:paraId="3B53387E" w14:textId="77777777" w:rsidR="002D61C2" w:rsidRPr="002D61C2" w:rsidRDefault="002D61C2" w:rsidP="002D61C2">
            <w:pPr>
              <w:pStyle w:val="Default"/>
              <w:numPr>
                <w:ilvl w:val="0"/>
                <w:numId w:val="18"/>
              </w:numPr>
              <w:rPr>
                <w:b/>
              </w:rPr>
            </w:pPr>
            <w:r w:rsidRPr="002D61C2">
              <w:rPr>
                <w:b/>
              </w:rPr>
              <w:t>Innovative</w:t>
            </w:r>
          </w:p>
          <w:p w14:paraId="02AB0F1F" w14:textId="77777777"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76FC777" w14:textId="77777777" w:rsidR="002D61C2" w:rsidRDefault="002D61C2" w:rsidP="002D61C2">
            <w:pPr>
              <w:pStyle w:val="Default"/>
              <w:ind w:left="360"/>
              <w:rPr>
                <w:color w:val="333333"/>
              </w:rPr>
            </w:pPr>
          </w:p>
          <w:p w14:paraId="16440AB5" w14:textId="77777777" w:rsidR="002D61C2" w:rsidRPr="002D61C2" w:rsidRDefault="002D61C2" w:rsidP="002D61C2">
            <w:pPr>
              <w:pStyle w:val="Default"/>
              <w:numPr>
                <w:ilvl w:val="0"/>
                <w:numId w:val="18"/>
              </w:numPr>
              <w:rPr>
                <w:b/>
              </w:rPr>
            </w:pPr>
            <w:r w:rsidRPr="002D61C2">
              <w:rPr>
                <w:b/>
              </w:rPr>
              <w:t>Respectful</w:t>
            </w:r>
          </w:p>
          <w:p w14:paraId="4B5B9081"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12C37B09" w14:textId="77777777" w:rsidR="002D61C2" w:rsidRDefault="002D61C2" w:rsidP="002D61C2">
            <w:pPr>
              <w:pStyle w:val="Default"/>
              <w:ind w:left="360"/>
              <w:rPr>
                <w:color w:val="333333"/>
              </w:rPr>
            </w:pPr>
          </w:p>
          <w:p w14:paraId="7053B766" w14:textId="77777777" w:rsidR="002D61C2" w:rsidRPr="002D61C2" w:rsidRDefault="002D61C2" w:rsidP="002D61C2">
            <w:pPr>
              <w:pStyle w:val="Default"/>
              <w:numPr>
                <w:ilvl w:val="0"/>
                <w:numId w:val="18"/>
              </w:numPr>
              <w:rPr>
                <w:b/>
              </w:rPr>
            </w:pPr>
            <w:r w:rsidRPr="002D61C2">
              <w:rPr>
                <w:b/>
              </w:rPr>
              <w:t>Collaborative</w:t>
            </w:r>
          </w:p>
          <w:p w14:paraId="56AFA78F" w14:textId="77777777"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2BBBFB2F" w14:textId="77777777" w:rsidR="002D61C2" w:rsidRPr="002D61C2" w:rsidRDefault="002D61C2" w:rsidP="002D61C2">
            <w:pPr>
              <w:pStyle w:val="HayGroup11"/>
              <w:spacing w:before="120" w:after="120"/>
              <w:rPr>
                <w:rFonts w:ascii="Arial" w:hAnsi="Arial" w:cs="Arial"/>
                <w:b/>
                <w:sz w:val="24"/>
                <w:lang w:val="en-GB"/>
              </w:rPr>
            </w:pPr>
          </w:p>
        </w:tc>
      </w:tr>
    </w:tbl>
    <w:p w14:paraId="4429A33B" w14:textId="77777777" w:rsidR="0087424C" w:rsidRPr="00881BC8" w:rsidRDefault="0087424C" w:rsidP="0072349C">
      <w:pPr>
        <w:tabs>
          <w:tab w:val="left" w:pos="960"/>
        </w:tabs>
        <w:jc w:val="center"/>
        <w:rPr>
          <w:sz w:val="23"/>
          <w:szCs w:val="23"/>
        </w:rPr>
      </w:pPr>
      <w:r>
        <w:rPr>
          <w:rFonts w:ascii="Arial" w:hAnsi="Arial" w:cs="Arial"/>
          <w:sz w:val="24"/>
          <w:szCs w:val="24"/>
        </w:rPr>
        <w:br w:type="page"/>
      </w:r>
      <w:r>
        <w:rPr>
          <w:rFonts w:ascii="Arial" w:hAnsi="Arial" w:cs="Arial"/>
          <w:b/>
          <w:sz w:val="28"/>
          <w:szCs w:val="28"/>
        </w:rPr>
        <w:lastRenderedPageBreak/>
        <w:t>Person Specification</w:t>
      </w:r>
    </w:p>
    <w:p w14:paraId="0C67E042" w14:textId="77777777" w:rsidR="0087424C" w:rsidRPr="00093214" w:rsidRDefault="0087424C" w:rsidP="0087424C">
      <w:pPr>
        <w:spacing w:after="0" w:line="240" w:lineRule="auto"/>
        <w:jc w:val="center"/>
        <w:rPr>
          <w:rFonts w:ascii="Arial" w:hAnsi="Arial" w:cs="Arial"/>
          <w:b/>
          <w:sz w:val="24"/>
          <w:szCs w:val="24"/>
        </w:rPr>
      </w:pPr>
    </w:p>
    <w:p w14:paraId="081304F1" w14:textId="77777777"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5CB15788" w14:textId="77777777" w:rsidR="00C111C2" w:rsidRDefault="00C111C2" w:rsidP="000D74C9">
      <w:pPr>
        <w:spacing w:after="0" w:line="240" w:lineRule="auto"/>
        <w:ind w:left="142"/>
        <w:rPr>
          <w:rFonts w:ascii="Arial" w:hAnsi="Arial" w:cs="Arial"/>
          <w:sz w:val="24"/>
          <w:szCs w:val="24"/>
        </w:rPr>
      </w:pPr>
    </w:p>
    <w:p w14:paraId="1A77EF46" w14:textId="77777777"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0623155E"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163468E"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AF76ED3"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3767D7FD" w14:textId="77777777" w:rsidTr="00093214">
        <w:tc>
          <w:tcPr>
            <w:tcW w:w="10495" w:type="dxa"/>
            <w:tcBorders>
              <w:top w:val="single" w:sz="4" w:space="0" w:color="auto"/>
              <w:left w:val="single" w:sz="4" w:space="0" w:color="auto"/>
              <w:bottom w:val="nil"/>
              <w:right w:val="single" w:sz="4" w:space="0" w:color="auto"/>
            </w:tcBorders>
          </w:tcPr>
          <w:p w14:paraId="68968E60" w14:textId="77777777" w:rsidR="00587146" w:rsidRDefault="00587146" w:rsidP="00F972E8">
            <w:pPr>
              <w:pStyle w:val="ListParagraph"/>
              <w:spacing w:beforeLines="120" w:before="288" w:afterLines="120" w:after="288" w:line="240" w:lineRule="auto"/>
              <w:ind w:left="357"/>
              <w:jc w:val="both"/>
              <w:rPr>
                <w:rFonts w:ascii="Arial" w:hAnsi="Arial" w:cs="Arial"/>
                <w:sz w:val="24"/>
                <w:szCs w:val="24"/>
              </w:rPr>
            </w:pPr>
            <w:proofErr w:type="gramStart"/>
            <w:r>
              <w:rPr>
                <w:rFonts w:ascii="Arial" w:hAnsi="Arial" w:cs="Arial"/>
                <w:sz w:val="24"/>
                <w:szCs w:val="24"/>
              </w:rPr>
              <w:t>GCSE's</w:t>
            </w:r>
            <w:proofErr w:type="gramEnd"/>
            <w:r>
              <w:rPr>
                <w:rFonts w:ascii="Arial" w:hAnsi="Arial" w:cs="Arial"/>
                <w:sz w:val="24"/>
                <w:szCs w:val="24"/>
              </w:rPr>
              <w:t xml:space="preserve"> in English and Maths (Grade 4/C or above)</w:t>
            </w:r>
          </w:p>
          <w:p w14:paraId="72E0DC14" w14:textId="77777777" w:rsidR="0088457C" w:rsidRPr="0088457C" w:rsidRDefault="00587146" w:rsidP="00587146">
            <w:pPr>
              <w:pStyle w:val="ListParagraph"/>
              <w:spacing w:beforeLines="120" w:before="288" w:afterLines="120" w:after="288" w:line="240" w:lineRule="auto"/>
              <w:ind w:left="357"/>
              <w:jc w:val="both"/>
              <w:rPr>
                <w:rFonts w:ascii="Arial" w:hAnsi="Arial" w:cs="Arial"/>
                <w:sz w:val="24"/>
                <w:szCs w:val="24"/>
              </w:rPr>
            </w:pPr>
            <w:r>
              <w:rPr>
                <w:rFonts w:ascii="Arial" w:hAnsi="Arial" w:cs="Arial"/>
                <w:sz w:val="24"/>
                <w:szCs w:val="24"/>
              </w:rPr>
              <w:t>Level 3 qualification in a relevant discipline or equivalent experience</w:t>
            </w:r>
          </w:p>
        </w:tc>
      </w:tr>
      <w:tr w:rsidR="0087424C" w:rsidRPr="00C80087" w14:paraId="164B5A65"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25D5CDF8"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2A49A68C" w14:textId="77777777" w:rsidTr="00093214">
        <w:tc>
          <w:tcPr>
            <w:tcW w:w="10495" w:type="dxa"/>
            <w:tcBorders>
              <w:top w:val="nil"/>
              <w:left w:val="single" w:sz="4" w:space="0" w:color="auto"/>
              <w:bottom w:val="nil"/>
              <w:right w:val="single" w:sz="4" w:space="0" w:color="auto"/>
            </w:tcBorders>
          </w:tcPr>
          <w:p w14:paraId="63D78A1D" w14:textId="77777777" w:rsidR="00FC137B" w:rsidRP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Expe</w:t>
            </w:r>
            <w:r>
              <w:rPr>
                <w:rFonts w:ascii="Arial" w:hAnsi="Arial" w:cs="Arial"/>
                <w:sz w:val="24"/>
                <w:szCs w:val="24"/>
              </w:rPr>
              <w:t>rience of c</w:t>
            </w:r>
            <w:r w:rsidRPr="00FC137B">
              <w:rPr>
                <w:rFonts w:ascii="Arial" w:hAnsi="Arial" w:cs="Arial"/>
                <w:sz w:val="24"/>
                <w:szCs w:val="24"/>
              </w:rPr>
              <w:t xml:space="preserve">oordinating services, projects, or volunteers </w:t>
            </w:r>
          </w:p>
          <w:p w14:paraId="5EDA67EE" w14:textId="77777777" w:rsid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 xml:space="preserve">Experience of working with systems, databases, or case management tools </w:t>
            </w:r>
          </w:p>
          <w:p w14:paraId="7BD1F6CA" w14:textId="77777777" w:rsid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Experience of working with vulnerable individuals or community-based services</w:t>
            </w:r>
          </w:p>
          <w:p w14:paraId="54559026" w14:textId="5AF376BE" w:rsidR="00CF147D" w:rsidRPr="00FC137B" w:rsidRDefault="00CF147D" w:rsidP="00FC137B">
            <w:pPr>
              <w:pStyle w:val="ListParagraph"/>
              <w:spacing w:beforeLines="120" w:before="288" w:afterLines="120" w:after="288" w:line="240" w:lineRule="auto"/>
              <w:ind w:left="357"/>
              <w:jc w:val="both"/>
              <w:rPr>
                <w:rFonts w:ascii="Arial" w:hAnsi="Arial" w:cs="Arial"/>
                <w:sz w:val="24"/>
                <w:szCs w:val="24"/>
              </w:rPr>
            </w:pPr>
            <w:r>
              <w:rPr>
                <w:rFonts w:ascii="Arial" w:hAnsi="Arial" w:cs="Arial"/>
                <w:sz w:val="24"/>
                <w:szCs w:val="24"/>
              </w:rPr>
              <w:t xml:space="preserve">Experience of </w:t>
            </w:r>
            <w:r w:rsidR="00905C1C">
              <w:rPr>
                <w:rFonts w:ascii="Arial" w:hAnsi="Arial" w:cs="Arial"/>
                <w:sz w:val="24"/>
                <w:szCs w:val="24"/>
              </w:rPr>
              <w:t>delivering presentations and training to a variety of audiences</w:t>
            </w:r>
          </w:p>
          <w:p w14:paraId="40F5A1B6" w14:textId="77777777" w:rsidR="006E31CC" w:rsidRPr="0088457C" w:rsidRDefault="006E31CC" w:rsidP="00F972E8">
            <w:pPr>
              <w:pStyle w:val="ListParagraph"/>
              <w:spacing w:after="0" w:line="240" w:lineRule="auto"/>
              <w:ind w:left="360"/>
              <w:rPr>
                <w:rFonts w:ascii="Arial" w:hAnsi="Arial" w:cs="Arial"/>
                <w:sz w:val="24"/>
                <w:szCs w:val="24"/>
              </w:rPr>
            </w:pPr>
          </w:p>
        </w:tc>
      </w:tr>
      <w:tr w:rsidR="0087424C" w:rsidRPr="00F511C1" w14:paraId="69819C3D"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6687241F" w14:textId="77777777"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7A6EAD27" w14:textId="77777777" w:rsidTr="00093214">
        <w:tc>
          <w:tcPr>
            <w:tcW w:w="10495" w:type="dxa"/>
            <w:tcBorders>
              <w:top w:val="nil"/>
              <w:left w:val="single" w:sz="4" w:space="0" w:color="auto"/>
              <w:bottom w:val="nil"/>
              <w:right w:val="single" w:sz="4" w:space="0" w:color="auto"/>
            </w:tcBorders>
          </w:tcPr>
          <w:p w14:paraId="2C53CE57" w14:textId="77777777" w:rsidR="00FC137B" w:rsidRDefault="00FC137B" w:rsidP="00FC137B">
            <w:pPr>
              <w:pStyle w:val="ListParagraph"/>
              <w:spacing w:line="240" w:lineRule="auto"/>
              <w:ind w:left="360"/>
              <w:rPr>
                <w:rFonts w:ascii="Arial" w:hAnsi="Arial" w:cs="Arial"/>
                <w:sz w:val="24"/>
                <w:szCs w:val="24"/>
              </w:rPr>
            </w:pPr>
          </w:p>
          <w:p w14:paraId="261FB4F3"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Working knowledge of processes relevant to safeguarding, confidentiality, and service delivery </w:t>
            </w:r>
          </w:p>
          <w:p w14:paraId="296DA3D9"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Strong organisational and coordination skills </w:t>
            </w:r>
          </w:p>
          <w:p w14:paraId="6E337FF0"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Ability to assess information and make appropriate decisions </w:t>
            </w:r>
          </w:p>
          <w:p w14:paraId="48C01EA9"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Strong communication and interpersonal skills </w:t>
            </w:r>
          </w:p>
          <w:p w14:paraId="0D6518A2" w14:textId="77777777" w:rsidR="0087424C"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Ability to work independently and as part of a team</w:t>
            </w:r>
          </w:p>
        </w:tc>
      </w:tr>
      <w:tr w:rsidR="0087424C" w:rsidRPr="00F511C1" w14:paraId="28180A73" w14:textId="77777777" w:rsidTr="00103393">
        <w:tc>
          <w:tcPr>
            <w:tcW w:w="10495" w:type="dxa"/>
            <w:tcBorders>
              <w:top w:val="single" w:sz="4" w:space="0" w:color="auto"/>
              <w:bottom w:val="single" w:sz="4" w:space="0" w:color="auto"/>
            </w:tcBorders>
            <w:shd w:val="clear" w:color="auto" w:fill="A50021"/>
          </w:tcPr>
          <w:p w14:paraId="02F5BB1D"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17E025B6" w14:textId="77777777" w:rsidTr="00093214">
        <w:tc>
          <w:tcPr>
            <w:tcW w:w="10495" w:type="dxa"/>
            <w:tcBorders>
              <w:top w:val="single" w:sz="4" w:space="0" w:color="auto"/>
              <w:bottom w:val="nil"/>
            </w:tcBorders>
          </w:tcPr>
          <w:p w14:paraId="3D559920"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3FA4BB98" w14:textId="77777777" w:rsidTr="00093214">
        <w:tc>
          <w:tcPr>
            <w:tcW w:w="10495" w:type="dxa"/>
            <w:tcBorders>
              <w:top w:val="nil"/>
              <w:bottom w:val="nil"/>
            </w:tcBorders>
          </w:tcPr>
          <w:p w14:paraId="0D137CBB" w14:textId="77777777"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5C40E1A3" w14:textId="77777777" w:rsidTr="00093214">
        <w:tc>
          <w:tcPr>
            <w:tcW w:w="10495" w:type="dxa"/>
            <w:tcBorders>
              <w:top w:val="nil"/>
              <w:bottom w:val="nil"/>
            </w:tcBorders>
          </w:tcPr>
          <w:p w14:paraId="2DBD8FC2"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033E4B45" w14:textId="77777777" w:rsidTr="00093214">
        <w:tc>
          <w:tcPr>
            <w:tcW w:w="10495" w:type="dxa"/>
            <w:tcBorders>
              <w:top w:val="nil"/>
            </w:tcBorders>
          </w:tcPr>
          <w:p w14:paraId="401D1417" w14:textId="77777777" w:rsidR="0087424C"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p>
          <w:p w14:paraId="36988315" w14:textId="77777777" w:rsidR="00FC137B" w:rsidRPr="005F0153" w:rsidRDefault="00FC137B" w:rsidP="00FC137B">
            <w:pPr>
              <w:pStyle w:val="ListParagraph"/>
              <w:spacing w:before="120" w:after="120" w:line="240" w:lineRule="auto"/>
              <w:ind w:left="360"/>
              <w:rPr>
                <w:rFonts w:ascii="Arial" w:hAnsi="Arial" w:cs="Arial"/>
                <w:sz w:val="24"/>
                <w:szCs w:val="24"/>
              </w:rPr>
            </w:pPr>
          </w:p>
          <w:p w14:paraId="13E99679" w14:textId="7682F1BC"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p>
        </w:tc>
      </w:tr>
    </w:tbl>
    <w:p w14:paraId="07DA4919"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C0CF0" w14:textId="77777777" w:rsidR="00BF1BB7" w:rsidRDefault="00BF1BB7" w:rsidP="009373D4">
      <w:pPr>
        <w:spacing w:after="0" w:line="240" w:lineRule="auto"/>
      </w:pPr>
      <w:r>
        <w:separator/>
      </w:r>
    </w:p>
  </w:endnote>
  <w:endnote w:type="continuationSeparator" w:id="0">
    <w:p w14:paraId="7243E56C" w14:textId="77777777" w:rsidR="00BF1BB7" w:rsidRDefault="00BF1BB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BFB9" w14:textId="77777777" w:rsidR="000B5848" w:rsidRPr="0016227C" w:rsidRDefault="009957AC" w:rsidP="009957AC">
    <w:pPr>
      <w:pStyle w:val="Footer"/>
      <w:rPr>
        <w:rFonts w:ascii="Arial" w:hAnsi="Arial" w:cs="Arial"/>
        <w:sz w:val="12"/>
        <w:szCs w:val="12"/>
      </w:rPr>
    </w:pPr>
    <w:r>
      <w:rPr>
        <w:rFonts w:ascii="Arial" w:hAnsi="Arial" w:cs="Arial"/>
        <w:sz w:val="20"/>
        <w:szCs w:val="20"/>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8632" w14:textId="77777777" w:rsidR="00BF1BB7" w:rsidRDefault="00BF1BB7" w:rsidP="009373D4">
      <w:pPr>
        <w:spacing w:after="0" w:line="240" w:lineRule="auto"/>
      </w:pPr>
      <w:r>
        <w:separator/>
      </w:r>
    </w:p>
  </w:footnote>
  <w:footnote w:type="continuationSeparator" w:id="0">
    <w:p w14:paraId="49B8ACF7" w14:textId="77777777" w:rsidR="00BF1BB7" w:rsidRDefault="00BF1BB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77B3AB86" w14:textId="77777777" w:rsidTr="00883689">
      <w:tc>
        <w:tcPr>
          <w:tcW w:w="1985" w:type="dxa"/>
        </w:tcPr>
        <w:p w14:paraId="2DA66F56" w14:textId="77777777" w:rsidR="00883689" w:rsidRDefault="00883689" w:rsidP="00883689">
          <w:pPr>
            <w:pStyle w:val="Header"/>
          </w:pPr>
        </w:p>
      </w:tc>
      <w:tc>
        <w:tcPr>
          <w:tcW w:w="6804" w:type="dxa"/>
        </w:tcPr>
        <w:p w14:paraId="650A0507" w14:textId="77777777" w:rsidR="00883689" w:rsidRPr="00904FB9" w:rsidRDefault="009957AC" w:rsidP="00883689">
          <w:pPr>
            <w:pStyle w:val="Header"/>
            <w:spacing w:before="120" w:after="120"/>
            <w:jc w:val="center"/>
            <w:rPr>
              <w:rFonts w:ascii="Arial" w:hAnsi="Arial" w:cs="Arial"/>
              <w:b/>
              <w:sz w:val="28"/>
              <w:szCs w:val="28"/>
            </w:rPr>
          </w:pPr>
          <w:r>
            <w:rPr>
              <w:rFonts w:ascii="Arial" w:hAnsi="Arial" w:cs="Arial"/>
              <w:b/>
              <w:sz w:val="28"/>
              <w:szCs w:val="28"/>
            </w:rPr>
            <w:t>Lancashire Volunteer Partnership</w:t>
          </w:r>
          <w:r>
            <w:rPr>
              <w:rFonts w:ascii="Arial" w:hAnsi="Arial" w:cs="Arial"/>
              <w:b/>
              <w:sz w:val="28"/>
              <w:szCs w:val="28"/>
            </w:rPr>
            <w:br/>
          </w:r>
          <w:r w:rsidR="00587146">
            <w:rPr>
              <w:rFonts w:ascii="Arial" w:hAnsi="Arial" w:cs="Arial"/>
              <w:b/>
              <w:sz w:val="28"/>
              <w:szCs w:val="28"/>
            </w:rPr>
            <w:t>Volunteer Officer</w:t>
          </w:r>
        </w:p>
      </w:tc>
      <w:tc>
        <w:tcPr>
          <w:tcW w:w="1973" w:type="dxa"/>
        </w:tcPr>
        <w:p w14:paraId="4C6FCA60"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42C82E0A" w14:textId="77777777"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16.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F1905"/>
    <w:multiLevelType w:val="multilevel"/>
    <w:tmpl w:val="F94E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A060B"/>
    <w:multiLevelType w:val="multilevel"/>
    <w:tmpl w:val="09E4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828AE"/>
    <w:multiLevelType w:val="multilevel"/>
    <w:tmpl w:val="A39C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71D7374"/>
    <w:multiLevelType w:val="hybridMultilevel"/>
    <w:tmpl w:val="F74CDABC"/>
    <w:lvl w:ilvl="0" w:tplc="08CE26BC">
      <w:start w:val="1"/>
      <w:numFmt w:val="bullet"/>
      <w:lvlText w:val=""/>
      <w:lvlJc w:val="left"/>
      <w:pPr>
        <w:ind w:left="720" w:hanging="360"/>
      </w:pPr>
      <w:rPr>
        <w:rFonts w:ascii="Symbol" w:hAnsi="Symbol"/>
      </w:rPr>
    </w:lvl>
    <w:lvl w:ilvl="1" w:tplc="710A15E0">
      <w:start w:val="1"/>
      <w:numFmt w:val="bullet"/>
      <w:lvlText w:val=""/>
      <w:lvlJc w:val="left"/>
      <w:pPr>
        <w:ind w:left="720" w:hanging="360"/>
      </w:pPr>
      <w:rPr>
        <w:rFonts w:ascii="Symbol" w:hAnsi="Symbol"/>
      </w:rPr>
    </w:lvl>
    <w:lvl w:ilvl="2" w:tplc="8D78DCE0">
      <w:start w:val="1"/>
      <w:numFmt w:val="bullet"/>
      <w:lvlText w:val=""/>
      <w:lvlJc w:val="left"/>
      <w:pPr>
        <w:ind w:left="720" w:hanging="360"/>
      </w:pPr>
      <w:rPr>
        <w:rFonts w:ascii="Symbol" w:hAnsi="Symbol"/>
      </w:rPr>
    </w:lvl>
    <w:lvl w:ilvl="3" w:tplc="3FFAB8A0">
      <w:start w:val="1"/>
      <w:numFmt w:val="bullet"/>
      <w:lvlText w:val=""/>
      <w:lvlJc w:val="left"/>
      <w:pPr>
        <w:ind w:left="720" w:hanging="360"/>
      </w:pPr>
      <w:rPr>
        <w:rFonts w:ascii="Symbol" w:hAnsi="Symbol"/>
      </w:rPr>
    </w:lvl>
    <w:lvl w:ilvl="4" w:tplc="7D102F06">
      <w:start w:val="1"/>
      <w:numFmt w:val="bullet"/>
      <w:lvlText w:val=""/>
      <w:lvlJc w:val="left"/>
      <w:pPr>
        <w:ind w:left="720" w:hanging="360"/>
      </w:pPr>
      <w:rPr>
        <w:rFonts w:ascii="Symbol" w:hAnsi="Symbol"/>
      </w:rPr>
    </w:lvl>
    <w:lvl w:ilvl="5" w:tplc="7E565016">
      <w:start w:val="1"/>
      <w:numFmt w:val="bullet"/>
      <w:lvlText w:val=""/>
      <w:lvlJc w:val="left"/>
      <w:pPr>
        <w:ind w:left="720" w:hanging="360"/>
      </w:pPr>
      <w:rPr>
        <w:rFonts w:ascii="Symbol" w:hAnsi="Symbol"/>
      </w:rPr>
    </w:lvl>
    <w:lvl w:ilvl="6" w:tplc="E6DC24F0">
      <w:start w:val="1"/>
      <w:numFmt w:val="bullet"/>
      <w:lvlText w:val=""/>
      <w:lvlJc w:val="left"/>
      <w:pPr>
        <w:ind w:left="720" w:hanging="360"/>
      </w:pPr>
      <w:rPr>
        <w:rFonts w:ascii="Symbol" w:hAnsi="Symbol"/>
      </w:rPr>
    </w:lvl>
    <w:lvl w:ilvl="7" w:tplc="5A7E0F4E">
      <w:start w:val="1"/>
      <w:numFmt w:val="bullet"/>
      <w:lvlText w:val=""/>
      <w:lvlJc w:val="left"/>
      <w:pPr>
        <w:ind w:left="720" w:hanging="360"/>
      </w:pPr>
      <w:rPr>
        <w:rFonts w:ascii="Symbol" w:hAnsi="Symbol"/>
      </w:rPr>
    </w:lvl>
    <w:lvl w:ilvl="8" w:tplc="92369458">
      <w:start w:val="1"/>
      <w:numFmt w:val="bullet"/>
      <w:lvlText w:val=""/>
      <w:lvlJc w:val="left"/>
      <w:pPr>
        <w:ind w:left="720" w:hanging="360"/>
      </w:pPr>
      <w:rPr>
        <w:rFonts w:ascii="Symbol" w:hAnsi="Symbol"/>
      </w:rPr>
    </w:lvl>
  </w:abstractNum>
  <w:abstractNum w:abstractNumId="29"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3394B"/>
    <w:multiLevelType w:val="multilevel"/>
    <w:tmpl w:val="755C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9E6FE6"/>
    <w:multiLevelType w:val="hybridMultilevel"/>
    <w:tmpl w:val="432C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772D5F"/>
    <w:multiLevelType w:val="multilevel"/>
    <w:tmpl w:val="822C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5"/>
  </w:num>
  <w:num w:numId="5" w16cid:durableId="1447702445">
    <w:abstractNumId w:val="13"/>
  </w:num>
  <w:num w:numId="6" w16cid:durableId="1491292271">
    <w:abstractNumId w:val="27"/>
  </w:num>
  <w:num w:numId="7" w16cid:durableId="1089616268">
    <w:abstractNumId w:val="15"/>
  </w:num>
  <w:num w:numId="8" w16cid:durableId="585697795">
    <w:abstractNumId w:val="40"/>
  </w:num>
  <w:num w:numId="9" w16cid:durableId="1784493513">
    <w:abstractNumId w:val="10"/>
  </w:num>
  <w:num w:numId="10" w16cid:durableId="1631083330">
    <w:abstractNumId w:val="17"/>
  </w:num>
  <w:num w:numId="11" w16cid:durableId="1299872964">
    <w:abstractNumId w:val="0"/>
  </w:num>
  <w:num w:numId="12" w16cid:durableId="23404164">
    <w:abstractNumId w:val="20"/>
  </w:num>
  <w:num w:numId="13" w16cid:durableId="1019772408">
    <w:abstractNumId w:val="8"/>
  </w:num>
  <w:num w:numId="14" w16cid:durableId="55473651">
    <w:abstractNumId w:val="9"/>
  </w:num>
  <w:num w:numId="15" w16cid:durableId="283196743">
    <w:abstractNumId w:val="26"/>
  </w:num>
  <w:num w:numId="16" w16cid:durableId="2094737737">
    <w:abstractNumId w:val="34"/>
  </w:num>
  <w:num w:numId="17" w16cid:durableId="1721592948">
    <w:abstractNumId w:val="4"/>
  </w:num>
  <w:num w:numId="18" w16cid:durableId="994576094">
    <w:abstractNumId w:val="24"/>
  </w:num>
  <w:num w:numId="19" w16cid:durableId="363560435">
    <w:abstractNumId w:val="6"/>
  </w:num>
  <w:num w:numId="20" w16cid:durableId="705523551">
    <w:abstractNumId w:val="21"/>
  </w:num>
  <w:num w:numId="21" w16cid:durableId="138695120">
    <w:abstractNumId w:val="14"/>
  </w:num>
  <w:num w:numId="22" w16cid:durableId="576091220">
    <w:abstractNumId w:val="7"/>
  </w:num>
  <w:num w:numId="23" w16cid:durableId="2055427743">
    <w:abstractNumId w:val="5"/>
  </w:num>
  <w:num w:numId="24" w16cid:durableId="1650359097">
    <w:abstractNumId w:val="32"/>
  </w:num>
  <w:num w:numId="25" w16cid:durableId="2101634239">
    <w:abstractNumId w:val="19"/>
  </w:num>
  <w:num w:numId="26" w16cid:durableId="1079402475">
    <w:abstractNumId w:val="2"/>
  </w:num>
  <w:num w:numId="27" w16cid:durableId="1110510433">
    <w:abstractNumId w:val="36"/>
  </w:num>
  <w:num w:numId="28" w16cid:durableId="149449392">
    <w:abstractNumId w:val="18"/>
  </w:num>
  <w:num w:numId="29" w16cid:durableId="191921037">
    <w:abstractNumId w:val="11"/>
  </w:num>
  <w:num w:numId="30" w16cid:durableId="414323861">
    <w:abstractNumId w:val="37"/>
  </w:num>
  <w:num w:numId="31" w16cid:durableId="1670523958">
    <w:abstractNumId w:val="39"/>
  </w:num>
  <w:num w:numId="32" w16cid:durableId="451871796">
    <w:abstractNumId w:val="29"/>
  </w:num>
  <w:num w:numId="33" w16cid:durableId="1462067653">
    <w:abstractNumId w:val="1"/>
  </w:num>
  <w:num w:numId="34" w16cid:durableId="265230552">
    <w:abstractNumId w:val="30"/>
  </w:num>
  <w:num w:numId="35" w16cid:durableId="1050113769">
    <w:abstractNumId w:val="33"/>
  </w:num>
  <w:num w:numId="36" w16cid:durableId="1116220739">
    <w:abstractNumId w:val="12"/>
  </w:num>
  <w:num w:numId="37" w16cid:durableId="195118534">
    <w:abstractNumId w:val="16"/>
  </w:num>
  <w:num w:numId="38" w16cid:durableId="367879588">
    <w:abstractNumId w:val="38"/>
  </w:num>
  <w:num w:numId="39" w16cid:durableId="1261523599">
    <w:abstractNumId w:val="3"/>
  </w:num>
  <w:num w:numId="40" w16cid:durableId="958494557">
    <w:abstractNumId w:val="28"/>
  </w:num>
  <w:num w:numId="41" w16cid:durableId="21194479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FB"/>
    <w:rsid w:val="00013C94"/>
    <w:rsid w:val="0004487A"/>
    <w:rsid w:val="00065BA3"/>
    <w:rsid w:val="00074E03"/>
    <w:rsid w:val="00077CAB"/>
    <w:rsid w:val="00080EE0"/>
    <w:rsid w:val="00081256"/>
    <w:rsid w:val="00084A65"/>
    <w:rsid w:val="00087C26"/>
    <w:rsid w:val="00092AA1"/>
    <w:rsid w:val="00093214"/>
    <w:rsid w:val="000973F7"/>
    <w:rsid w:val="000B5848"/>
    <w:rsid w:val="000B7D02"/>
    <w:rsid w:val="000D74C9"/>
    <w:rsid w:val="000E376A"/>
    <w:rsid w:val="001023A6"/>
    <w:rsid w:val="00103393"/>
    <w:rsid w:val="0012367F"/>
    <w:rsid w:val="001263A2"/>
    <w:rsid w:val="00134768"/>
    <w:rsid w:val="00134ADE"/>
    <w:rsid w:val="001421EE"/>
    <w:rsid w:val="0014410B"/>
    <w:rsid w:val="0016227C"/>
    <w:rsid w:val="00167572"/>
    <w:rsid w:val="00173FCC"/>
    <w:rsid w:val="00184609"/>
    <w:rsid w:val="001A5E99"/>
    <w:rsid w:val="001A7954"/>
    <w:rsid w:val="001E1319"/>
    <w:rsid w:val="001F5F6B"/>
    <w:rsid w:val="002210B5"/>
    <w:rsid w:val="002318EF"/>
    <w:rsid w:val="00232B12"/>
    <w:rsid w:val="00256580"/>
    <w:rsid w:val="002A2398"/>
    <w:rsid w:val="002B2385"/>
    <w:rsid w:val="002D03B5"/>
    <w:rsid w:val="002D61C2"/>
    <w:rsid w:val="002E7FA3"/>
    <w:rsid w:val="002F69F4"/>
    <w:rsid w:val="003010A5"/>
    <w:rsid w:val="00304DDE"/>
    <w:rsid w:val="00306E01"/>
    <w:rsid w:val="00310ED8"/>
    <w:rsid w:val="00314AE2"/>
    <w:rsid w:val="00316031"/>
    <w:rsid w:val="0038078F"/>
    <w:rsid w:val="003958D8"/>
    <w:rsid w:val="003963FB"/>
    <w:rsid w:val="00396422"/>
    <w:rsid w:val="003A124E"/>
    <w:rsid w:val="003B3C18"/>
    <w:rsid w:val="003B5159"/>
    <w:rsid w:val="003C0B08"/>
    <w:rsid w:val="003C57AB"/>
    <w:rsid w:val="003D01A7"/>
    <w:rsid w:val="003D1E94"/>
    <w:rsid w:val="003D6C55"/>
    <w:rsid w:val="003E0AC5"/>
    <w:rsid w:val="003E16B3"/>
    <w:rsid w:val="003E6252"/>
    <w:rsid w:val="003E7A0E"/>
    <w:rsid w:val="003E7EDD"/>
    <w:rsid w:val="00416FEE"/>
    <w:rsid w:val="0042788C"/>
    <w:rsid w:val="00431200"/>
    <w:rsid w:val="00436D06"/>
    <w:rsid w:val="00454521"/>
    <w:rsid w:val="00460A29"/>
    <w:rsid w:val="004719A7"/>
    <w:rsid w:val="00483CBF"/>
    <w:rsid w:val="0049033C"/>
    <w:rsid w:val="004B158B"/>
    <w:rsid w:val="004B7DF4"/>
    <w:rsid w:val="004E0A78"/>
    <w:rsid w:val="004E7E0E"/>
    <w:rsid w:val="004F0FA5"/>
    <w:rsid w:val="004F1515"/>
    <w:rsid w:val="0050043B"/>
    <w:rsid w:val="00501B78"/>
    <w:rsid w:val="00531D87"/>
    <w:rsid w:val="00534BB6"/>
    <w:rsid w:val="00536E13"/>
    <w:rsid w:val="00587146"/>
    <w:rsid w:val="00591802"/>
    <w:rsid w:val="005971BA"/>
    <w:rsid w:val="005A0127"/>
    <w:rsid w:val="005A266D"/>
    <w:rsid w:val="005A523C"/>
    <w:rsid w:val="005A5904"/>
    <w:rsid w:val="005B45FC"/>
    <w:rsid w:val="005B54CD"/>
    <w:rsid w:val="005C5B48"/>
    <w:rsid w:val="005E1995"/>
    <w:rsid w:val="005E4780"/>
    <w:rsid w:val="005F0153"/>
    <w:rsid w:val="005F4737"/>
    <w:rsid w:val="006026D2"/>
    <w:rsid w:val="00625C17"/>
    <w:rsid w:val="00626A12"/>
    <w:rsid w:val="00627BBB"/>
    <w:rsid w:val="00627F64"/>
    <w:rsid w:val="00645191"/>
    <w:rsid w:val="00686894"/>
    <w:rsid w:val="006B25CE"/>
    <w:rsid w:val="006B264F"/>
    <w:rsid w:val="006B5443"/>
    <w:rsid w:val="006C1860"/>
    <w:rsid w:val="006D331F"/>
    <w:rsid w:val="006D46EA"/>
    <w:rsid w:val="006E31CC"/>
    <w:rsid w:val="006F10A8"/>
    <w:rsid w:val="006F398C"/>
    <w:rsid w:val="0070453D"/>
    <w:rsid w:val="007046BD"/>
    <w:rsid w:val="00707946"/>
    <w:rsid w:val="00707A73"/>
    <w:rsid w:val="0072181F"/>
    <w:rsid w:val="0072349C"/>
    <w:rsid w:val="00725524"/>
    <w:rsid w:val="00725DAB"/>
    <w:rsid w:val="00741729"/>
    <w:rsid w:val="007420E7"/>
    <w:rsid w:val="00746CF0"/>
    <w:rsid w:val="00783CD4"/>
    <w:rsid w:val="00784003"/>
    <w:rsid w:val="0079262E"/>
    <w:rsid w:val="00793C75"/>
    <w:rsid w:val="007A1CCA"/>
    <w:rsid w:val="007A2612"/>
    <w:rsid w:val="007A5AC4"/>
    <w:rsid w:val="007B4B85"/>
    <w:rsid w:val="007B562B"/>
    <w:rsid w:val="007C117F"/>
    <w:rsid w:val="007C5E21"/>
    <w:rsid w:val="007E00BB"/>
    <w:rsid w:val="008050BC"/>
    <w:rsid w:val="008127D5"/>
    <w:rsid w:val="00820EAF"/>
    <w:rsid w:val="00832780"/>
    <w:rsid w:val="00834218"/>
    <w:rsid w:val="00854A68"/>
    <w:rsid w:val="00855E4C"/>
    <w:rsid w:val="00873616"/>
    <w:rsid w:val="0087424C"/>
    <w:rsid w:val="00877FD0"/>
    <w:rsid w:val="00881BC8"/>
    <w:rsid w:val="00883689"/>
    <w:rsid w:val="0088457C"/>
    <w:rsid w:val="00897E4C"/>
    <w:rsid w:val="008A1C7E"/>
    <w:rsid w:val="008A6083"/>
    <w:rsid w:val="008B38C2"/>
    <w:rsid w:val="008C0ACF"/>
    <w:rsid w:val="008C3AD4"/>
    <w:rsid w:val="008E50FB"/>
    <w:rsid w:val="008E6F52"/>
    <w:rsid w:val="008E779F"/>
    <w:rsid w:val="00905C1C"/>
    <w:rsid w:val="00913B3E"/>
    <w:rsid w:val="00933597"/>
    <w:rsid w:val="00936A7A"/>
    <w:rsid w:val="009373D4"/>
    <w:rsid w:val="00942209"/>
    <w:rsid w:val="00944F09"/>
    <w:rsid w:val="0094645D"/>
    <w:rsid w:val="00946AFC"/>
    <w:rsid w:val="00955CC9"/>
    <w:rsid w:val="00961964"/>
    <w:rsid w:val="00963600"/>
    <w:rsid w:val="00963F1F"/>
    <w:rsid w:val="0096440C"/>
    <w:rsid w:val="00964A52"/>
    <w:rsid w:val="00994A8A"/>
    <w:rsid w:val="009957AC"/>
    <w:rsid w:val="009A03CF"/>
    <w:rsid w:val="009A2E79"/>
    <w:rsid w:val="009A4FE8"/>
    <w:rsid w:val="009A6210"/>
    <w:rsid w:val="009B6E64"/>
    <w:rsid w:val="009C49D8"/>
    <w:rsid w:val="009D26C7"/>
    <w:rsid w:val="009D27FD"/>
    <w:rsid w:val="00A032B0"/>
    <w:rsid w:val="00A1394D"/>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37FD"/>
    <w:rsid w:val="00AE46B7"/>
    <w:rsid w:val="00AE6D61"/>
    <w:rsid w:val="00B057E4"/>
    <w:rsid w:val="00B17ADE"/>
    <w:rsid w:val="00B370D2"/>
    <w:rsid w:val="00B45889"/>
    <w:rsid w:val="00B53E11"/>
    <w:rsid w:val="00B54BF9"/>
    <w:rsid w:val="00B736CA"/>
    <w:rsid w:val="00B76B7B"/>
    <w:rsid w:val="00B80BCF"/>
    <w:rsid w:val="00B85B83"/>
    <w:rsid w:val="00B860A2"/>
    <w:rsid w:val="00BA7FDC"/>
    <w:rsid w:val="00BC131C"/>
    <w:rsid w:val="00BC5C69"/>
    <w:rsid w:val="00BD03A5"/>
    <w:rsid w:val="00BD1C6E"/>
    <w:rsid w:val="00BD7BE1"/>
    <w:rsid w:val="00BE2257"/>
    <w:rsid w:val="00BE7A35"/>
    <w:rsid w:val="00BF1BB7"/>
    <w:rsid w:val="00BF63F3"/>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2ABC"/>
    <w:rsid w:val="00CE75E9"/>
    <w:rsid w:val="00CF147D"/>
    <w:rsid w:val="00D03D79"/>
    <w:rsid w:val="00D162D3"/>
    <w:rsid w:val="00D41721"/>
    <w:rsid w:val="00D46FFD"/>
    <w:rsid w:val="00D5682A"/>
    <w:rsid w:val="00D64A7D"/>
    <w:rsid w:val="00D977B2"/>
    <w:rsid w:val="00DB2B00"/>
    <w:rsid w:val="00DC307E"/>
    <w:rsid w:val="00DC77BF"/>
    <w:rsid w:val="00DD2DA6"/>
    <w:rsid w:val="00E113C7"/>
    <w:rsid w:val="00E26CF1"/>
    <w:rsid w:val="00E416FC"/>
    <w:rsid w:val="00E555CD"/>
    <w:rsid w:val="00E64EC6"/>
    <w:rsid w:val="00E751B0"/>
    <w:rsid w:val="00E75397"/>
    <w:rsid w:val="00E97F2A"/>
    <w:rsid w:val="00EB74C9"/>
    <w:rsid w:val="00EE0075"/>
    <w:rsid w:val="00F00014"/>
    <w:rsid w:val="00F13963"/>
    <w:rsid w:val="00F13C00"/>
    <w:rsid w:val="00F30A7B"/>
    <w:rsid w:val="00F5215A"/>
    <w:rsid w:val="00F522EC"/>
    <w:rsid w:val="00F7556F"/>
    <w:rsid w:val="00F808CB"/>
    <w:rsid w:val="00F94BAC"/>
    <w:rsid w:val="00F972E8"/>
    <w:rsid w:val="00FA1EBA"/>
    <w:rsid w:val="00FA4E3F"/>
    <w:rsid w:val="00FB0192"/>
    <w:rsid w:val="00FB6D25"/>
    <w:rsid w:val="00FB7534"/>
    <w:rsid w:val="00FB7BB1"/>
    <w:rsid w:val="00FC137B"/>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5702D"/>
  <w15:docId w15:val="{F9ECD906-ABBA-4ED6-B7AB-80263FC6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ILKINSON019\OneDrive%20-%20Lancashire%20County%20Council\LSW\HR\LVP_G6%20Volunteer%20Office%20Jun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47743E81-2DD5-4BD0-8D14-A61E1C2D4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4.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LVP_G6 Volunteer Office June 2026.dotx</Template>
  <TotalTime>58</TotalTime>
  <Pages>4</Pages>
  <Words>933</Words>
  <Characters>5574</Characters>
  <Application>Microsoft Office Word</Application>
  <DocSecurity>0</DocSecurity>
  <Lines>174</Lines>
  <Paragraphs>103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Lavinia</dc:creator>
  <cp:keywords/>
  <cp:lastModifiedBy>Latham, Joanne</cp:lastModifiedBy>
  <cp:revision>5</cp:revision>
  <cp:lastPrinted>2026-08-12T12:43:00Z</cp:lastPrinted>
  <dcterms:created xsi:type="dcterms:W3CDTF">2026-08-12T13:10:00Z</dcterms:created>
  <dcterms:modified xsi:type="dcterms:W3CDTF">2026-08-19T09:34:00Z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